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1EB0A" w14:textId="77777777" w:rsidR="00554744" w:rsidRDefault="00554744" w:rsidP="005547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BURLE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07229B67" w14:textId="77777777" w:rsidR="00554744" w:rsidRDefault="00554744" w:rsidP="005547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B07DCE" w14:textId="77777777" w:rsidR="00554744" w:rsidRDefault="00554744" w:rsidP="005547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D73B4C" w14:textId="77777777" w:rsidR="00554744" w:rsidRDefault="00554744" w:rsidP="00554744">
      <w:pPr>
        <w:pStyle w:val="NoSpacing"/>
        <w:ind w:left="1440" w:hanging="13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Dec.1401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in </w:t>
      </w:r>
    </w:p>
    <w:p w14:paraId="520ACF4A" w14:textId="77777777" w:rsidR="00554744" w:rsidRDefault="00554744" w:rsidP="00554744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Shropshire a reasonable aid to the King’s use for the marriage of his daughter, Blanche, and also to make his firstborn son a knight, and to have the moneys raised at the exchequer on the Thursday after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St.Valentine’s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day next.</w:t>
      </w:r>
    </w:p>
    <w:p w14:paraId="03BF2D51" w14:textId="77777777" w:rsidR="00554744" w:rsidRDefault="00554744" w:rsidP="005547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p.148)</w:t>
      </w:r>
    </w:p>
    <w:p w14:paraId="583A3153" w14:textId="77777777" w:rsidR="00554744" w:rsidRDefault="00554744" w:rsidP="005547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832022" w14:textId="77777777" w:rsidR="00554744" w:rsidRDefault="00554744" w:rsidP="005547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74902C" w14:textId="77777777" w:rsidR="00554744" w:rsidRDefault="00554744" w:rsidP="005547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May 2021</w:t>
      </w:r>
    </w:p>
    <w:p w14:paraId="1EDC79D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B5429" w14:textId="77777777" w:rsidR="00554744" w:rsidRDefault="00554744" w:rsidP="009139A6">
      <w:r>
        <w:separator/>
      </w:r>
    </w:p>
  </w:endnote>
  <w:endnote w:type="continuationSeparator" w:id="0">
    <w:p w14:paraId="3D1D0B5E" w14:textId="77777777" w:rsidR="00554744" w:rsidRDefault="0055474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B985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FFB2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2D97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A1CCC" w14:textId="77777777" w:rsidR="00554744" w:rsidRDefault="00554744" w:rsidP="009139A6">
      <w:r>
        <w:separator/>
      </w:r>
    </w:p>
  </w:footnote>
  <w:footnote w:type="continuationSeparator" w:id="0">
    <w:p w14:paraId="02510E90" w14:textId="77777777" w:rsidR="00554744" w:rsidRDefault="0055474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7AAD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BD91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2C6E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744"/>
    <w:rsid w:val="000666E0"/>
    <w:rsid w:val="002510B7"/>
    <w:rsid w:val="00554744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88BCF"/>
  <w15:chartTrackingRefBased/>
  <w15:docId w15:val="{42104F61-306A-4050-98CB-FF8CB2CC7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2021-05-24T10:08:00Z</dcterms:created>
  <dcterms:modified xsi:type="dcterms:W3CDTF">2021-05-24T10:08:00Z</dcterms:modified>
</cp:coreProperties>
</file>