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3A99F" w14:textId="77777777" w:rsidR="00067420" w:rsidRDefault="00067420" w:rsidP="0006742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John BURIOR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2A9F1F31" w14:textId="77777777" w:rsidR="00067420" w:rsidRDefault="00067420" w:rsidP="0006742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Little </w:t>
      </w:r>
      <w:proofErr w:type="spellStart"/>
      <w:r>
        <w:rPr>
          <w:rStyle w:val="s1"/>
        </w:rPr>
        <w:t>Walsingham</w:t>
      </w:r>
      <w:proofErr w:type="spellEnd"/>
      <w:r>
        <w:rPr>
          <w:rStyle w:val="s1"/>
        </w:rPr>
        <w:t>, Norfolk.</w:t>
      </w:r>
    </w:p>
    <w:p w14:paraId="357C59E4" w14:textId="77777777" w:rsidR="00067420" w:rsidRDefault="00067420" w:rsidP="00067420">
      <w:pPr>
        <w:pStyle w:val="NoSpacing"/>
        <w:tabs>
          <w:tab w:val="left" w:pos="720"/>
        </w:tabs>
        <w:rPr>
          <w:rStyle w:val="s1"/>
        </w:rPr>
      </w:pPr>
    </w:p>
    <w:p w14:paraId="7E91576A" w14:textId="77777777" w:rsidR="00067420" w:rsidRDefault="00067420" w:rsidP="00067420">
      <w:pPr>
        <w:pStyle w:val="NoSpacing"/>
        <w:tabs>
          <w:tab w:val="left" w:pos="720"/>
        </w:tabs>
        <w:rPr>
          <w:rStyle w:val="s1"/>
        </w:rPr>
      </w:pPr>
    </w:p>
    <w:p w14:paraId="28D38AAD" w14:textId="77777777" w:rsidR="00067420" w:rsidRDefault="00067420" w:rsidP="0006742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567BCA6A" w14:textId="77777777" w:rsidR="00067420" w:rsidRDefault="00067420" w:rsidP="00067420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3)</w:t>
      </w:r>
    </w:p>
    <w:p w14:paraId="66112DDB" w14:textId="77777777" w:rsidR="00067420" w:rsidRDefault="00067420" w:rsidP="00067420">
      <w:pPr>
        <w:pStyle w:val="NoSpacing"/>
        <w:tabs>
          <w:tab w:val="left" w:pos="720"/>
        </w:tabs>
        <w:rPr>
          <w:rStyle w:val="s1"/>
        </w:rPr>
      </w:pPr>
    </w:p>
    <w:p w14:paraId="3C19133C" w14:textId="77777777" w:rsidR="00067420" w:rsidRDefault="00067420" w:rsidP="00067420">
      <w:pPr>
        <w:pStyle w:val="NoSpacing"/>
        <w:tabs>
          <w:tab w:val="left" w:pos="720"/>
        </w:tabs>
        <w:rPr>
          <w:rStyle w:val="s1"/>
        </w:rPr>
      </w:pPr>
    </w:p>
    <w:p w14:paraId="12868AEA" w14:textId="34B89138" w:rsidR="00BA00AB" w:rsidRPr="00EB3209" w:rsidRDefault="00067420" w:rsidP="00067420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s1"/>
        </w:rPr>
        <w:t>29 March 2021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BB2B0" w14:textId="77777777" w:rsidR="00067420" w:rsidRDefault="00067420" w:rsidP="009139A6">
      <w:r>
        <w:separator/>
      </w:r>
    </w:p>
  </w:endnote>
  <w:endnote w:type="continuationSeparator" w:id="0">
    <w:p w14:paraId="6442F3A6" w14:textId="77777777" w:rsidR="00067420" w:rsidRDefault="000674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49E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5855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EC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BDB78" w14:textId="77777777" w:rsidR="00067420" w:rsidRDefault="00067420" w:rsidP="009139A6">
      <w:r>
        <w:separator/>
      </w:r>
    </w:p>
  </w:footnote>
  <w:footnote w:type="continuationSeparator" w:id="0">
    <w:p w14:paraId="5AEB424E" w14:textId="77777777" w:rsidR="00067420" w:rsidRDefault="000674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364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06B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BA4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20"/>
    <w:rsid w:val="000666E0"/>
    <w:rsid w:val="0006742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CA8D8"/>
  <w15:chartTrackingRefBased/>
  <w15:docId w15:val="{0E9DEA1B-92E9-4905-81ED-9C2FB186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67420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06742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2021-05-29T11:43:00Z</dcterms:created>
  <dcterms:modified xsi:type="dcterms:W3CDTF">2021-05-29T11:43:00Z</dcterms:modified>
</cp:coreProperties>
</file>