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23637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BURHAM</w:t>
      </w:r>
      <w:r>
        <w:rPr>
          <w:rFonts w:cs="Times New Roman"/>
          <w:szCs w:val="24"/>
          <w:lang w:val="en-GB"/>
        </w:rPr>
        <w:t xml:space="preserve">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fl.1463)</w:t>
      </w:r>
    </w:p>
    <w:p w14:paraId="2386A2B7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Salehurst</w:t>
      </w:r>
      <w:proofErr w:type="spellEnd"/>
      <w:r>
        <w:rPr>
          <w:rFonts w:cs="Times New Roman"/>
          <w:szCs w:val="24"/>
          <w:lang w:val="en-GB"/>
        </w:rPr>
        <w:t>, Sussex. Husbandman.</w:t>
      </w:r>
    </w:p>
    <w:p w14:paraId="7F1D0BEF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</w:p>
    <w:p w14:paraId="185FDEA4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</w:p>
    <w:p w14:paraId="30ECF526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1463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Flymche</w:t>
      </w:r>
      <w:proofErr w:type="spellEnd"/>
      <w:r>
        <w:rPr>
          <w:rFonts w:cs="Times New Roman"/>
          <w:szCs w:val="24"/>
          <w:lang w:val="en-GB"/>
        </w:rPr>
        <w:t>(q.v.) brought a plaint of trespass against him and 32 others.</w:t>
      </w:r>
    </w:p>
    <w:p w14:paraId="0D8575CB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B7A7B">
          <w:rPr>
            <w:rStyle w:val="Hyperlink"/>
            <w:rFonts w:cs="Times New Roman"/>
            <w:szCs w:val="24"/>
            <w:lang w:val="en-GB"/>
          </w:rPr>
          <w:t>https://waalt.uh.edu/index.php/CP40/807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404AF0F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</w:p>
    <w:p w14:paraId="52BCA2C6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</w:p>
    <w:p w14:paraId="29BD54FB" w14:textId="77777777" w:rsidR="00317778" w:rsidRDefault="00317778" w:rsidP="0031777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4 January 2024</w:t>
      </w:r>
    </w:p>
    <w:p w14:paraId="577717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37B83" w14:textId="77777777" w:rsidR="00317778" w:rsidRDefault="00317778" w:rsidP="009139A6">
      <w:r>
        <w:separator/>
      </w:r>
    </w:p>
  </w:endnote>
  <w:endnote w:type="continuationSeparator" w:id="0">
    <w:p w14:paraId="582596E0" w14:textId="77777777" w:rsidR="00317778" w:rsidRDefault="003177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BC6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0B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310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6B9C4" w14:textId="77777777" w:rsidR="00317778" w:rsidRDefault="00317778" w:rsidP="009139A6">
      <w:r>
        <w:separator/>
      </w:r>
    </w:p>
  </w:footnote>
  <w:footnote w:type="continuationSeparator" w:id="0">
    <w:p w14:paraId="2E4AC3C5" w14:textId="77777777" w:rsidR="00317778" w:rsidRDefault="003177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A74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F62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34C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78"/>
    <w:rsid w:val="000666E0"/>
    <w:rsid w:val="002510B7"/>
    <w:rsid w:val="0031777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8AF3A"/>
  <w15:chartTrackingRefBased/>
  <w15:docId w15:val="{2E0BE338-F5B0-44E0-8940-FA0F0B5F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77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2024-01-07T16:28:00Z</dcterms:created>
  <dcterms:modified xsi:type="dcterms:W3CDTF">2024-01-07T16:29:00Z</dcterms:modified>
</cp:coreProperties>
</file>