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0BF" w:rsidRDefault="00C700BF" w:rsidP="00C700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BURGYN</w:t>
      </w:r>
      <w:r>
        <w:rPr>
          <w:rFonts w:ascii="Times New Roman" w:hAnsi="Times New Roman" w:cs="Times New Roman"/>
          <w:sz w:val="24"/>
          <w:szCs w:val="24"/>
        </w:rPr>
        <w:t xml:space="preserve">    (fl.1424)</w:t>
      </w:r>
    </w:p>
    <w:p w:rsidR="00C700BF" w:rsidRDefault="00C700BF" w:rsidP="00C700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C700BF" w:rsidRDefault="00C700BF" w:rsidP="00C700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700BF" w:rsidRDefault="00C700BF" w:rsidP="00C700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700BF" w:rsidRDefault="00C700BF" w:rsidP="00C700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Feb.1424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p.44)</w:t>
      </w:r>
    </w:p>
    <w:p w:rsidR="00C700BF" w:rsidRDefault="00C700BF" w:rsidP="00C700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700BF" w:rsidRDefault="00C700BF" w:rsidP="00C700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700BF" w:rsidRDefault="00C700BF" w:rsidP="00C700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00BF" w:rsidRDefault="00C700BF" w:rsidP="00564E3C">
      <w:pPr>
        <w:spacing w:after="0" w:line="240" w:lineRule="auto"/>
      </w:pPr>
      <w:r>
        <w:separator/>
      </w:r>
    </w:p>
  </w:endnote>
  <w:endnote w:type="continuationSeparator" w:id="0">
    <w:p w:rsidR="00C700BF" w:rsidRDefault="00C700B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700BF">
      <w:rPr>
        <w:rFonts w:ascii="Times New Roman" w:hAnsi="Times New Roman" w:cs="Times New Roman"/>
        <w:noProof/>
        <w:sz w:val="24"/>
        <w:szCs w:val="24"/>
      </w:rPr>
      <w:t>14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00BF" w:rsidRDefault="00C700BF" w:rsidP="00564E3C">
      <w:pPr>
        <w:spacing w:after="0" w:line="240" w:lineRule="auto"/>
      </w:pPr>
      <w:r>
        <w:separator/>
      </w:r>
    </w:p>
  </w:footnote>
  <w:footnote w:type="continuationSeparator" w:id="0">
    <w:p w:rsidR="00C700BF" w:rsidRDefault="00C700B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0BF"/>
    <w:rsid w:val="00372DC6"/>
    <w:rsid w:val="00564E3C"/>
    <w:rsid w:val="0064591D"/>
    <w:rsid w:val="00C700B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679595-EED7-44B4-A54E-7F36B24BF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2015-11-14T19:29:00Z</dcterms:created>
  <dcterms:modified xsi:type="dcterms:W3CDTF">2015-11-14T19:29:00Z</dcterms:modified>
</cp:coreProperties>
</file>