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A0C" w:rsidRDefault="000C7A0C" w:rsidP="000C7A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BURGYN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:rsidR="000C7A0C" w:rsidRDefault="000C7A0C" w:rsidP="000C7A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0C7A0C" w:rsidRDefault="000C7A0C" w:rsidP="000C7A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7A0C" w:rsidRDefault="000C7A0C" w:rsidP="000C7A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7A0C" w:rsidRDefault="000C7A0C" w:rsidP="000C7A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Mar.1425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Devon.</w:t>
      </w:r>
    </w:p>
    <w:p w:rsidR="000C7A0C" w:rsidRDefault="000C7A0C" w:rsidP="000C7A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vol.4 pp.92-3)</w:t>
      </w:r>
    </w:p>
    <w:p w:rsidR="000C7A0C" w:rsidRDefault="000C7A0C" w:rsidP="000C7A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7A0C" w:rsidRDefault="000C7A0C" w:rsidP="000C7A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7A0C" w:rsidRPr="004963E3" w:rsidRDefault="000C7A0C" w:rsidP="000C7A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March 2016</w:t>
      </w:r>
    </w:p>
    <w:p w:rsidR="006B2F86" w:rsidRPr="000C7A0C" w:rsidRDefault="000C7A0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0C7A0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7A0C" w:rsidRDefault="000C7A0C" w:rsidP="00E71FC3">
      <w:pPr>
        <w:spacing w:after="0" w:line="240" w:lineRule="auto"/>
      </w:pPr>
      <w:r>
        <w:separator/>
      </w:r>
    </w:p>
  </w:endnote>
  <w:endnote w:type="continuationSeparator" w:id="0">
    <w:p w:rsidR="000C7A0C" w:rsidRDefault="000C7A0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7A0C" w:rsidRDefault="000C7A0C" w:rsidP="00E71FC3">
      <w:pPr>
        <w:spacing w:after="0" w:line="240" w:lineRule="auto"/>
      </w:pPr>
      <w:r>
        <w:separator/>
      </w:r>
    </w:p>
  </w:footnote>
  <w:footnote w:type="continuationSeparator" w:id="0">
    <w:p w:rsidR="000C7A0C" w:rsidRDefault="000C7A0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A0C"/>
    <w:rsid w:val="000C7A0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BFDA8"/>
  <w15:chartTrackingRefBased/>
  <w15:docId w15:val="{A83A78F8-6538-412C-98B2-E8B81D7C7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2016-03-03T19:20:00Z</dcterms:created>
  <dcterms:modified xsi:type="dcterms:W3CDTF">2016-03-03T19:21:00Z</dcterms:modified>
</cp:coreProperties>
</file>