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5B67D" w14:textId="77777777" w:rsidR="004D093D" w:rsidRDefault="004D093D" w:rsidP="004D09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BURGULON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5116C169" w14:textId="77777777" w:rsidR="004D093D" w:rsidRDefault="004D093D" w:rsidP="004D09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106B77A" w14:textId="77777777" w:rsidR="004D093D" w:rsidRDefault="004D093D" w:rsidP="004D09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B9B776" w14:textId="77777777" w:rsidR="004D093D" w:rsidRDefault="004D093D" w:rsidP="004D09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BFF252" w14:textId="77777777" w:rsidR="004D093D" w:rsidRDefault="004D093D" w:rsidP="004D09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Jul.</w:t>
      </w: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Will, in which he asked to be buried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St.Bart’s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Hospital.</w:t>
      </w:r>
    </w:p>
    <w:p w14:paraId="62C0266D" w14:textId="77777777" w:rsidR="004D093D" w:rsidRDefault="004D093D" w:rsidP="004D09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008F205C" w14:textId="77777777" w:rsidR="004D093D" w:rsidRDefault="004D093D" w:rsidP="004D093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pp.85-6 and 251)</w:t>
      </w:r>
    </w:p>
    <w:p w14:paraId="0DD90719" w14:textId="77777777" w:rsidR="004D093D" w:rsidRDefault="004D093D" w:rsidP="004D09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Sep.</w:t>
      </w:r>
      <w:r>
        <w:rPr>
          <w:rFonts w:ascii="Times New Roman" w:hAnsi="Times New Roman" w:cs="Times New Roman"/>
          <w:sz w:val="24"/>
          <w:szCs w:val="24"/>
        </w:rPr>
        <w:tab/>
        <w:t>Probate of his Will.  (ibid.p.251)</w:t>
      </w:r>
    </w:p>
    <w:p w14:paraId="59F1FADC" w14:textId="77777777" w:rsidR="004D093D" w:rsidRDefault="004D093D" w:rsidP="004D09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31B8C8" w14:textId="77777777" w:rsidR="004D093D" w:rsidRDefault="004D093D" w:rsidP="004D09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8A8D34" w14:textId="77777777" w:rsidR="004D093D" w:rsidRDefault="004D093D" w:rsidP="004D09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May 2021</w:t>
      </w:r>
    </w:p>
    <w:p w14:paraId="54EA46D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B870E" w14:textId="77777777" w:rsidR="004D093D" w:rsidRDefault="004D093D" w:rsidP="009139A6">
      <w:r>
        <w:separator/>
      </w:r>
    </w:p>
  </w:endnote>
  <w:endnote w:type="continuationSeparator" w:id="0">
    <w:p w14:paraId="483BEDD8" w14:textId="77777777" w:rsidR="004D093D" w:rsidRDefault="004D09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88E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C73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530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BE837" w14:textId="77777777" w:rsidR="004D093D" w:rsidRDefault="004D093D" w:rsidP="009139A6">
      <w:r>
        <w:separator/>
      </w:r>
    </w:p>
  </w:footnote>
  <w:footnote w:type="continuationSeparator" w:id="0">
    <w:p w14:paraId="264D0F4A" w14:textId="77777777" w:rsidR="004D093D" w:rsidRDefault="004D09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04F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7F3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BB1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3D"/>
    <w:rsid w:val="000666E0"/>
    <w:rsid w:val="002510B7"/>
    <w:rsid w:val="004D093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5B29A"/>
  <w15:chartTrackingRefBased/>
  <w15:docId w15:val="{44792C17-F730-4FEA-B017-74ABFFCAC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2021-05-24T18:54:00Z</dcterms:created>
  <dcterms:modified xsi:type="dcterms:W3CDTF">2021-05-24T18:55:00Z</dcterms:modified>
</cp:coreProperties>
</file>