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32E42" w14:textId="77777777" w:rsidR="00117CE0" w:rsidRDefault="00117CE0" w:rsidP="00117CE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BURGS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fl.1444)</w:t>
      </w:r>
    </w:p>
    <w:p w14:paraId="310282A7" w14:textId="77777777" w:rsidR="00117CE0" w:rsidRDefault="00117CE0" w:rsidP="00117CE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Halstead, Kent.</w:t>
      </w:r>
    </w:p>
    <w:p w14:paraId="485B1111" w14:textId="77777777" w:rsidR="00117CE0" w:rsidRDefault="00117CE0" w:rsidP="00117CE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8AA8F31" w14:textId="77777777" w:rsidR="00117CE0" w:rsidRDefault="00117CE0" w:rsidP="00117CE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24438B8" w14:textId="77777777" w:rsidR="00117CE0" w:rsidRDefault="00117CE0" w:rsidP="00117CE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1444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3E40D697" w14:textId="77777777" w:rsidR="00117CE0" w:rsidRDefault="00117CE0" w:rsidP="00117CE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82406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https://www.kentarchaeology.org.uk/Research/Libr/Wills/NameOrder/B.htm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875407C" w14:textId="77777777" w:rsidR="00117CE0" w:rsidRDefault="00117CE0" w:rsidP="00117CE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537C8E3" w14:textId="77777777" w:rsidR="00117CE0" w:rsidRDefault="00117CE0" w:rsidP="00117CE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8227F42" w14:textId="77777777" w:rsidR="00117CE0" w:rsidRDefault="00117CE0" w:rsidP="00117CE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2022</w:t>
      </w:r>
    </w:p>
    <w:p w14:paraId="4C5CE20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24A1B" w14:textId="77777777" w:rsidR="00117CE0" w:rsidRDefault="00117CE0" w:rsidP="009139A6">
      <w:r>
        <w:separator/>
      </w:r>
    </w:p>
  </w:endnote>
  <w:endnote w:type="continuationSeparator" w:id="0">
    <w:p w14:paraId="7FB0C2EC" w14:textId="77777777" w:rsidR="00117CE0" w:rsidRDefault="00117CE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18CE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242E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D05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76D73" w14:textId="77777777" w:rsidR="00117CE0" w:rsidRDefault="00117CE0" w:rsidP="009139A6">
      <w:r>
        <w:separator/>
      </w:r>
    </w:p>
  </w:footnote>
  <w:footnote w:type="continuationSeparator" w:id="0">
    <w:p w14:paraId="3EF2103B" w14:textId="77777777" w:rsidR="00117CE0" w:rsidRDefault="00117CE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B68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A15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8B9C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CE0"/>
    <w:rsid w:val="000666E0"/>
    <w:rsid w:val="00117C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185E6"/>
  <w15:chartTrackingRefBased/>
  <w15:docId w15:val="{71263F94-19CE-4774-A2BA-B67702490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17C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B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2022-05-21T06:59:00Z</dcterms:created>
  <dcterms:modified xsi:type="dcterms:W3CDTF">2022-05-21T07:00:00Z</dcterms:modified>
</cp:coreProperties>
</file>