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F99" w:rsidRDefault="00106F99" w:rsidP="00106F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Agnes BURGHYLD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106F99" w:rsidRDefault="00106F99" w:rsidP="00106F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06F99" w:rsidRDefault="00106F99" w:rsidP="00106F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06F99" w:rsidRDefault="00106F99" w:rsidP="00106F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Mar.1419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Sh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e was a tenant of the manor of Eastwood, Essex.</w:t>
      </w:r>
    </w:p>
    <w:p w:rsidR="00106F99" w:rsidRDefault="00106F99" w:rsidP="00106F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21-157)</w:t>
      </w:r>
    </w:p>
    <w:p w:rsidR="00106F99" w:rsidRDefault="00106F99" w:rsidP="00106F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06F99" w:rsidRDefault="00106F99" w:rsidP="00106F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106F99" w:rsidRDefault="00106F99" w:rsidP="00106F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January 2016</w:t>
      </w:r>
    </w:p>
    <w:sectPr w:rsidR="00DD5B8A" w:rsidRPr="00106F9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6F99" w:rsidRDefault="00106F99" w:rsidP="00564E3C">
      <w:pPr>
        <w:spacing w:after="0" w:line="240" w:lineRule="auto"/>
      </w:pPr>
      <w:r>
        <w:separator/>
      </w:r>
    </w:p>
  </w:endnote>
  <w:endnote w:type="continuationSeparator" w:id="0">
    <w:p w:rsidR="00106F99" w:rsidRDefault="00106F9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06F99">
      <w:rPr>
        <w:rFonts w:ascii="Times New Roman" w:hAnsi="Times New Roman" w:cs="Times New Roman"/>
        <w:noProof/>
        <w:sz w:val="24"/>
        <w:szCs w:val="24"/>
      </w:rPr>
      <w:t>2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6F99" w:rsidRDefault="00106F99" w:rsidP="00564E3C">
      <w:pPr>
        <w:spacing w:after="0" w:line="240" w:lineRule="auto"/>
      </w:pPr>
      <w:r>
        <w:separator/>
      </w:r>
    </w:p>
  </w:footnote>
  <w:footnote w:type="continuationSeparator" w:id="0">
    <w:p w:rsidR="00106F99" w:rsidRDefault="00106F9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F99"/>
    <w:rsid w:val="00106F99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4EDD4"/>
  <w15:chartTrackingRefBased/>
  <w15:docId w15:val="{81E60BBA-D9C1-499A-8407-55AEB9607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2016-01-02T16:40:00Z</dcterms:created>
  <dcterms:modified xsi:type="dcterms:W3CDTF">2016-01-02T16:40:00Z</dcterms:modified>
</cp:coreProperties>
</file>