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DB6BE" w14:textId="77777777" w:rsidR="00975361" w:rsidRDefault="00975361" w:rsidP="00975361">
      <w:pPr>
        <w:pStyle w:val="NoSpacing"/>
      </w:pPr>
      <w:r>
        <w:rPr>
          <w:u w:val="single"/>
        </w:rPr>
        <w:t>Thomas BURGHT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14:paraId="15B8724A" w14:textId="77777777" w:rsidR="00975361" w:rsidRDefault="00975361" w:rsidP="00975361">
      <w:pPr>
        <w:pStyle w:val="NoSpacing"/>
      </w:pPr>
      <w:r>
        <w:t>of York diocese. Clerk.</w:t>
      </w:r>
    </w:p>
    <w:p w14:paraId="60053D80" w14:textId="77777777" w:rsidR="00975361" w:rsidRDefault="00975361" w:rsidP="00975361">
      <w:pPr>
        <w:pStyle w:val="NoSpacing"/>
      </w:pPr>
    </w:p>
    <w:p w14:paraId="44152F51" w14:textId="77777777" w:rsidR="00975361" w:rsidRDefault="00975361" w:rsidP="00975361">
      <w:pPr>
        <w:pStyle w:val="NoSpacing"/>
      </w:pPr>
    </w:p>
    <w:p w14:paraId="7BC50BC4" w14:textId="77777777" w:rsidR="00975361" w:rsidRDefault="00975361" w:rsidP="00975361">
      <w:pPr>
        <w:pStyle w:val="NoSpacing"/>
      </w:pPr>
      <w:r>
        <w:t>10 Nov.1469</w:t>
      </w:r>
      <w:r>
        <w:tab/>
        <w:t xml:space="preserve">He requested that he might be promoted to priest’s orders on reaching the </w:t>
      </w:r>
    </w:p>
    <w:p w14:paraId="51615A22" w14:textId="77777777" w:rsidR="00975361" w:rsidRDefault="00975361" w:rsidP="00975361">
      <w:pPr>
        <w:pStyle w:val="NoSpacing"/>
      </w:pPr>
      <w:r>
        <w:tab/>
      </w:r>
      <w:r>
        <w:tab/>
        <w:t>age of 23, notwithstanding his defect of age. Approved.</w:t>
      </w:r>
    </w:p>
    <w:p w14:paraId="1ECBB4FA" w14:textId="77777777" w:rsidR="00975361" w:rsidRDefault="00975361" w:rsidP="00975361">
      <w:pPr>
        <w:pStyle w:val="NoSpacing"/>
        <w:ind w:left="1440"/>
      </w:pPr>
      <w:r>
        <w:t>(“Supplications from England and Wales in the Registers of the Apostolic Penitentiary, 1410-1503”, volume II 1464-1492 p.89)</w:t>
      </w:r>
    </w:p>
    <w:p w14:paraId="07EAA082" w14:textId="77777777" w:rsidR="00975361" w:rsidRDefault="00975361" w:rsidP="00975361">
      <w:pPr>
        <w:pStyle w:val="NoSpacing"/>
      </w:pPr>
    </w:p>
    <w:p w14:paraId="4F1C4BDB" w14:textId="77777777" w:rsidR="00975361" w:rsidRDefault="00975361" w:rsidP="00975361">
      <w:pPr>
        <w:pStyle w:val="NoSpacing"/>
      </w:pPr>
    </w:p>
    <w:p w14:paraId="7A8FC739" w14:textId="0B96E5FB" w:rsidR="006B2F86" w:rsidRPr="00E71FC3" w:rsidRDefault="00975361" w:rsidP="00975361">
      <w:pPr>
        <w:pStyle w:val="NoSpacing"/>
      </w:pPr>
      <w:r>
        <w:t>21 September 2017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5B511" w14:textId="77777777" w:rsidR="00975361" w:rsidRDefault="00975361" w:rsidP="00E71FC3">
      <w:pPr>
        <w:spacing w:after="0" w:line="240" w:lineRule="auto"/>
      </w:pPr>
      <w:r>
        <w:separator/>
      </w:r>
    </w:p>
  </w:endnote>
  <w:endnote w:type="continuationSeparator" w:id="0">
    <w:p w14:paraId="4A65BB7C" w14:textId="77777777" w:rsidR="00975361" w:rsidRDefault="009753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DA8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AE019" w14:textId="77777777" w:rsidR="00975361" w:rsidRDefault="00975361" w:rsidP="00E71FC3">
      <w:pPr>
        <w:spacing w:after="0" w:line="240" w:lineRule="auto"/>
      </w:pPr>
      <w:r>
        <w:separator/>
      </w:r>
    </w:p>
  </w:footnote>
  <w:footnote w:type="continuationSeparator" w:id="0">
    <w:p w14:paraId="04D5A6E5" w14:textId="77777777" w:rsidR="00975361" w:rsidRDefault="009753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61"/>
    <w:rsid w:val="001A7C09"/>
    <w:rsid w:val="00577BD5"/>
    <w:rsid w:val="00656CBA"/>
    <w:rsid w:val="006A1F77"/>
    <w:rsid w:val="00733BE7"/>
    <w:rsid w:val="0097536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AC2E5"/>
  <w15:chartTrackingRefBased/>
  <w15:docId w15:val="{D7A635B8-CB6D-45E7-A8E2-43870C47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2018-11-25T21:34:00Z</dcterms:created>
  <dcterms:modified xsi:type="dcterms:W3CDTF">2018-11-25T21:35:00Z</dcterms:modified>
</cp:coreProperties>
</file>