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DF689C" w14:textId="77777777" w:rsidR="00DB7046" w:rsidRDefault="00DB7046" w:rsidP="00DB7046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>John BURGHOPE</w:t>
      </w:r>
      <w:r>
        <w:rPr>
          <w:rFonts w:cs="Times New Roman"/>
          <w:color w:val="282B30"/>
          <w:szCs w:val="24"/>
          <w:shd w:val="clear" w:color="auto" w:fill="FFFFFF"/>
        </w:rPr>
        <w:t xml:space="preserve">    </w:t>
      </w:r>
      <w:proofErr w:type="gramStart"/>
      <w:r>
        <w:rPr>
          <w:rFonts w:cs="Times New Roman"/>
          <w:color w:val="282B30"/>
          <w:szCs w:val="24"/>
          <w:shd w:val="clear" w:color="auto" w:fill="FFFFFF"/>
        </w:rPr>
        <w:t xml:space="preserve">   (</w:t>
      </w:r>
      <w:proofErr w:type="gramEnd"/>
      <w:r>
        <w:rPr>
          <w:rFonts w:cs="Times New Roman"/>
          <w:color w:val="282B30"/>
          <w:szCs w:val="24"/>
          <w:shd w:val="clear" w:color="auto" w:fill="FFFFFF"/>
        </w:rPr>
        <w:t>fl.1407)</w:t>
      </w:r>
    </w:p>
    <w:p w14:paraId="1BBD055C" w14:textId="77777777" w:rsidR="00DB7046" w:rsidRDefault="00DB7046" w:rsidP="00DB7046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3D836859" w14:textId="77777777" w:rsidR="00DB7046" w:rsidRDefault="00DB7046" w:rsidP="00DB7046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7546F492" w14:textId="77777777" w:rsidR="00DB7046" w:rsidRDefault="00DB7046" w:rsidP="00DB7046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 xml:space="preserve">  8 Jul.</w:t>
      </w:r>
      <w:r>
        <w:rPr>
          <w:rFonts w:cs="Times New Roman"/>
          <w:color w:val="282B30"/>
          <w:szCs w:val="24"/>
          <w:shd w:val="clear" w:color="auto" w:fill="FFFFFF"/>
        </w:rPr>
        <w:tab/>
        <w:t>1407</w:t>
      </w:r>
      <w:r>
        <w:rPr>
          <w:rFonts w:cs="Times New Roman"/>
          <w:color w:val="282B30"/>
          <w:szCs w:val="24"/>
          <w:shd w:val="clear" w:color="auto" w:fill="FFFFFF"/>
        </w:rPr>
        <w:tab/>
        <w:t xml:space="preserve">He was granted letters of protection prior to going to Calais in the </w:t>
      </w:r>
      <w:proofErr w:type="gramStart"/>
      <w:r>
        <w:rPr>
          <w:rFonts w:cs="Times New Roman"/>
          <w:color w:val="282B30"/>
          <w:szCs w:val="24"/>
          <w:shd w:val="clear" w:color="auto" w:fill="FFFFFF"/>
        </w:rPr>
        <w:t>retinue</w:t>
      </w:r>
      <w:proofErr w:type="gramEnd"/>
    </w:p>
    <w:p w14:paraId="3E2187DD" w14:textId="77777777" w:rsidR="00DB7046" w:rsidRDefault="00DB7046" w:rsidP="00DB7046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</w:r>
      <w:r>
        <w:rPr>
          <w:rFonts w:cs="Times New Roman"/>
          <w:color w:val="282B30"/>
          <w:szCs w:val="24"/>
          <w:shd w:val="clear" w:color="auto" w:fill="FFFFFF"/>
        </w:rPr>
        <w:tab/>
        <w:t>of John Beaufort, Earl of Somerset(q.v.).</w:t>
      </w:r>
    </w:p>
    <w:p w14:paraId="276608D2" w14:textId="77777777" w:rsidR="00DB7046" w:rsidRDefault="00DB7046" w:rsidP="00DB7046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6159FE">
        <w:rPr>
          <w:rFonts w:cs="Times New Roman"/>
          <w:color w:val="282B30"/>
          <w:szCs w:val="24"/>
          <w:shd w:val="clear" w:color="auto" w:fill="FFFFFF"/>
        </w:rPr>
        <w:t>(</w:t>
      </w:r>
      <w:r>
        <w:rPr>
          <w:rFonts w:cs="Times New Roman"/>
          <w:color w:val="282B30"/>
          <w:szCs w:val="24"/>
          <w:shd w:val="clear" w:color="auto" w:fill="FFFFFF"/>
        </w:rPr>
        <w:t>ref. T.N.A. C76/90, m11,</w:t>
      </w:r>
      <w:r w:rsidRPr="006159FE">
        <w:rPr>
          <w:rFonts w:cs="Times New Roman"/>
          <w:color w:val="282B30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cs="Times New Roman"/>
          <w:color w:val="282B30"/>
          <w:szCs w:val="24"/>
          <w:shd w:val="clear" w:color="auto" w:fill="FFFFFF"/>
        </w:rPr>
        <w:t>accessed</w:t>
      </w:r>
    </w:p>
    <w:p w14:paraId="106D2A79" w14:textId="77777777" w:rsidR="00DB7046" w:rsidRDefault="00DB7046" w:rsidP="00DB7046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14 January 2023)</w:t>
      </w:r>
    </w:p>
    <w:p w14:paraId="470310B0" w14:textId="77777777" w:rsidR="00DB7046" w:rsidRDefault="00DB7046" w:rsidP="00DB7046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5BA41AA2" w14:textId="77777777" w:rsidR="00DB7046" w:rsidRDefault="00DB7046" w:rsidP="00DB7046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419EABDE" w14:textId="77777777" w:rsidR="00DB7046" w:rsidRDefault="00DB7046" w:rsidP="00DB7046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10 March 2023</w:t>
      </w:r>
    </w:p>
    <w:p w14:paraId="1DABE7F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250AB0" w14:textId="77777777" w:rsidR="00DB7046" w:rsidRDefault="00DB7046" w:rsidP="009139A6">
      <w:r>
        <w:separator/>
      </w:r>
    </w:p>
  </w:endnote>
  <w:endnote w:type="continuationSeparator" w:id="0">
    <w:p w14:paraId="3B22C754" w14:textId="77777777" w:rsidR="00DB7046" w:rsidRDefault="00DB704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FEADE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A38B4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9AC54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EEEBDC" w14:textId="77777777" w:rsidR="00DB7046" w:rsidRDefault="00DB7046" w:rsidP="009139A6">
      <w:r>
        <w:separator/>
      </w:r>
    </w:p>
  </w:footnote>
  <w:footnote w:type="continuationSeparator" w:id="0">
    <w:p w14:paraId="53DEA402" w14:textId="77777777" w:rsidR="00DB7046" w:rsidRDefault="00DB704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654CE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BFBDF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2EDC7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7046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DB704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70EDED"/>
  <w15:chartTrackingRefBased/>
  <w15:docId w15:val="{417D7A0F-5417-4C8A-B96B-3F8F31B37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50</Words>
  <Characters>288</Characters>
  <Application>Microsoft Office Word</Application>
  <DocSecurity>0</DocSecurity>
  <Lines>2</Lines>
  <Paragraphs>1</Paragraphs>
  <ScaleCrop>false</ScaleCrop>
  <Company/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2023-03-14T21:27:00Z</dcterms:created>
  <dcterms:modified xsi:type="dcterms:W3CDTF">2023-03-14T21:27:00Z</dcterms:modified>
</cp:coreProperties>
</file>