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79C5" w14:textId="77777777" w:rsidR="00B26E38" w:rsidRDefault="00B26E38" w:rsidP="00B2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BURGHILL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376E4293" w14:textId="77777777" w:rsidR="00B26E38" w:rsidRDefault="00B26E38" w:rsidP="00B26E38">
      <w:pPr>
        <w:pStyle w:val="NoSpacing"/>
        <w:rPr>
          <w:rFonts w:cs="Times New Roman"/>
          <w:szCs w:val="24"/>
        </w:rPr>
      </w:pPr>
    </w:p>
    <w:p w14:paraId="1BFCCA3C" w14:textId="77777777" w:rsidR="00B26E38" w:rsidRDefault="00B26E38" w:rsidP="00B26E38">
      <w:pPr>
        <w:pStyle w:val="NoSpacing"/>
        <w:rPr>
          <w:rFonts w:cs="Times New Roman"/>
          <w:szCs w:val="24"/>
        </w:rPr>
      </w:pPr>
    </w:p>
    <w:p w14:paraId="4BE7288D" w14:textId="77777777" w:rsidR="00B26E38" w:rsidRDefault="00B26E38" w:rsidP="00B2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Apr.1454</w:t>
      </w:r>
      <w:r>
        <w:rPr>
          <w:rFonts w:cs="Times New Roman"/>
          <w:szCs w:val="24"/>
        </w:rPr>
        <w:tab/>
        <w:t>He was appointed controller of the great and petty custom, the subsidy on</w:t>
      </w:r>
    </w:p>
    <w:p w14:paraId="7E0B915F" w14:textId="77777777" w:rsidR="00B26E38" w:rsidRDefault="00B26E38" w:rsidP="00B2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wools, hides and woolfells and the subsidy of tunnage and poundage in</w:t>
      </w:r>
    </w:p>
    <w:p w14:paraId="1CD4D5C9" w14:textId="77777777" w:rsidR="00B26E38" w:rsidRDefault="00B26E38" w:rsidP="00B2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Bristol.     (C.P.R. 1452-61 p.146)</w:t>
      </w:r>
    </w:p>
    <w:p w14:paraId="2C1A45A1" w14:textId="77777777" w:rsidR="00B26E38" w:rsidRDefault="00B26E38" w:rsidP="00B26E38">
      <w:pPr>
        <w:pStyle w:val="NoSpacing"/>
        <w:rPr>
          <w:rFonts w:cs="Times New Roman"/>
          <w:szCs w:val="24"/>
        </w:rPr>
      </w:pPr>
    </w:p>
    <w:p w14:paraId="06EE0184" w14:textId="77777777" w:rsidR="00B26E38" w:rsidRDefault="00B26E38" w:rsidP="00B26E38">
      <w:pPr>
        <w:pStyle w:val="NoSpacing"/>
        <w:rPr>
          <w:rFonts w:cs="Times New Roman"/>
          <w:szCs w:val="24"/>
        </w:rPr>
      </w:pPr>
    </w:p>
    <w:p w14:paraId="73BCD820" w14:textId="77777777" w:rsidR="00B26E38" w:rsidRDefault="00B26E38" w:rsidP="00B2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p w14:paraId="222B9A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4DF6D" w14:textId="77777777" w:rsidR="00B26E38" w:rsidRDefault="00B26E38" w:rsidP="009139A6">
      <w:r>
        <w:separator/>
      </w:r>
    </w:p>
  </w:endnote>
  <w:endnote w:type="continuationSeparator" w:id="0">
    <w:p w14:paraId="4334B4BA" w14:textId="77777777" w:rsidR="00B26E38" w:rsidRDefault="00B26E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A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92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E2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DB934" w14:textId="77777777" w:rsidR="00B26E38" w:rsidRDefault="00B26E38" w:rsidP="009139A6">
      <w:r>
        <w:separator/>
      </w:r>
    </w:p>
  </w:footnote>
  <w:footnote w:type="continuationSeparator" w:id="0">
    <w:p w14:paraId="6958FC7E" w14:textId="77777777" w:rsidR="00B26E38" w:rsidRDefault="00B26E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8B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B27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7E1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E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6E3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8B14"/>
  <w15:chartTrackingRefBased/>
  <w15:docId w15:val="{C65CFDB8-D886-4C0B-83FA-A0787829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2023-12-24T16:02:00Z</dcterms:created>
  <dcterms:modified xsi:type="dcterms:W3CDTF">2023-12-24T16:03:00Z</dcterms:modified>
</cp:coreProperties>
</file>