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21312" w14:textId="77777777" w:rsidR="00900BFD" w:rsidRDefault="00900BFD" w:rsidP="00900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BURGHAM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0CB281D8" w14:textId="77777777" w:rsidR="00900BFD" w:rsidRDefault="00900BFD" w:rsidP="00900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Stationer.</w:t>
      </w:r>
    </w:p>
    <w:p w14:paraId="372BE8F3" w14:textId="77777777" w:rsidR="00900BFD" w:rsidRDefault="00900BFD" w:rsidP="00900BFD">
      <w:pPr>
        <w:pStyle w:val="NoSpacing"/>
        <w:rPr>
          <w:rFonts w:cs="Times New Roman"/>
          <w:szCs w:val="24"/>
        </w:rPr>
      </w:pPr>
    </w:p>
    <w:p w14:paraId="2A9495EF" w14:textId="77777777" w:rsidR="00900BFD" w:rsidRDefault="00900BFD" w:rsidP="00900BFD">
      <w:pPr>
        <w:pStyle w:val="NoSpacing"/>
        <w:rPr>
          <w:rFonts w:cs="Times New Roman"/>
          <w:szCs w:val="24"/>
        </w:rPr>
      </w:pPr>
    </w:p>
    <w:p w14:paraId="2148BBA1" w14:textId="77777777" w:rsidR="00900BFD" w:rsidRDefault="00900BFD" w:rsidP="00900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Sep.1454</w:t>
      </w:r>
      <w:r>
        <w:rPr>
          <w:rFonts w:cs="Times New Roman"/>
          <w:szCs w:val="24"/>
        </w:rPr>
        <w:tab/>
        <w:t>Gift of his goods and chattels to Nicholas Mille of London, tailor(q.v.),</w:t>
      </w:r>
    </w:p>
    <w:p w14:paraId="7E52E61A" w14:textId="77777777" w:rsidR="00900BFD" w:rsidRDefault="00900BFD" w:rsidP="00900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John Clement of London, draper(q.v.).</w:t>
      </w:r>
    </w:p>
    <w:p w14:paraId="4D5272BF" w14:textId="77777777" w:rsidR="00900BFD" w:rsidRDefault="00900BFD" w:rsidP="00900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1454-61 p.28)</w:t>
      </w:r>
    </w:p>
    <w:p w14:paraId="6F08FA9A" w14:textId="77777777" w:rsidR="00900BFD" w:rsidRDefault="00900BFD" w:rsidP="00900BFD">
      <w:pPr>
        <w:pStyle w:val="NoSpacing"/>
        <w:rPr>
          <w:rFonts w:cs="Times New Roman"/>
          <w:szCs w:val="24"/>
        </w:rPr>
      </w:pPr>
    </w:p>
    <w:p w14:paraId="4682D164" w14:textId="77777777" w:rsidR="00900BFD" w:rsidRDefault="00900BFD" w:rsidP="00900BFD">
      <w:pPr>
        <w:pStyle w:val="NoSpacing"/>
        <w:rPr>
          <w:rFonts w:cs="Times New Roman"/>
          <w:szCs w:val="24"/>
        </w:rPr>
      </w:pPr>
    </w:p>
    <w:p w14:paraId="23A7D574" w14:textId="77777777" w:rsidR="00900BFD" w:rsidRDefault="00900BFD" w:rsidP="00900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31FD04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3DC87" w14:textId="77777777" w:rsidR="00900BFD" w:rsidRDefault="00900BFD" w:rsidP="009139A6">
      <w:r>
        <w:separator/>
      </w:r>
    </w:p>
  </w:endnote>
  <w:endnote w:type="continuationSeparator" w:id="0">
    <w:p w14:paraId="51E01A82" w14:textId="77777777" w:rsidR="00900BFD" w:rsidRDefault="00900B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0ED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7A7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EFB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9E2C1" w14:textId="77777777" w:rsidR="00900BFD" w:rsidRDefault="00900BFD" w:rsidP="009139A6">
      <w:r>
        <w:separator/>
      </w:r>
    </w:p>
  </w:footnote>
  <w:footnote w:type="continuationSeparator" w:id="0">
    <w:p w14:paraId="0DF06331" w14:textId="77777777" w:rsidR="00900BFD" w:rsidRDefault="00900B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5CF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70D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B7C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FD"/>
    <w:rsid w:val="000666E0"/>
    <w:rsid w:val="002510B7"/>
    <w:rsid w:val="00270799"/>
    <w:rsid w:val="005C130B"/>
    <w:rsid w:val="00626889"/>
    <w:rsid w:val="00826F5C"/>
    <w:rsid w:val="00900BF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2F73E"/>
  <w15:chartTrackingRefBased/>
  <w15:docId w15:val="{30C02210-0F49-4946-92EB-7149B0D9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2024-05-26T19:26:00Z</dcterms:created>
  <dcterms:modified xsi:type="dcterms:W3CDTF">2024-05-26T19:27:00Z</dcterms:modified>
</cp:coreProperties>
</file>