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B9CFC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BURGELON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027270E1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108A1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4FEBA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Fysshepole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 against him.</w:t>
      </w:r>
    </w:p>
    <w:p w14:paraId="72FD0840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032618E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56A6A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038A7" w14:textId="77777777" w:rsidR="00D94102" w:rsidRDefault="00D94102" w:rsidP="00D94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1A4AE1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21A4" w14:textId="77777777" w:rsidR="00D94102" w:rsidRDefault="00D94102" w:rsidP="009139A6">
      <w:r>
        <w:separator/>
      </w:r>
    </w:p>
  </w:endnote>
  <w:endnote w:type="continuationSeparator" w:id="0">
    <w:p w14:paraId="40500892" w14:textId="77777777" w:rsidR="00D94102" w:rsidRDefault="00D941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A1B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D8A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271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C39B8" w14:textId="77777777" w:rsidR="00D94102" w:rsidRDefault="00D94102" w:rsidP="009139A6">
      <w:r>
        <w:separator/>
      </w:r>
    </w:p>
  </w:footnote>
  <w:footnote w:type="continuationSeparator" w:id="0">
    <w:p w14:paraId="10F34347" w14:textId="77777777" w:rsidR="00D94102" w:rsidRDefault="00D941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6C4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BF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A7F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410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36C79"/>
  <w15:chartTrackingRefBased/>
  <w15:docId w15:val="{C10CCFD7-DA53-4FBC-9C19-37EE1D95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41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2022-06-26T18:38:00Z</dcterms:created>
  <dcterms:modified xsi:type="dcterms:W3CDTF">2022-06-26T18:38:00Z</dcterms:modified>
</cp:coreProperties>
</file>