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D469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BURGEOISE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47978A4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31603C5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B6E63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6B34A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3C790A4E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A8D25CF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the taxes of a fifteenth and a tenth.</w:t>
      </w:r>
    </w:p>
    <w:p w14:paraId="63F03703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117B4C81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29F3E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3F813" w14:textId="77777777" w:rsidR="00C847F1" w:rsidRDefault="00C847F1" w:rsidP="00C847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2021</w:t>
      </w:r>
    </w:p>
    <w:p w14:paraId="7439D0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DAA0A" w14:textId="77777777" w:rsidR="00C847F1" w:rsidRDefault="00C847F1" w:rsidP="009139A6">
      <w:r>
        <w:separator/>
      </w:r>
    </w:p>
  </w:endnote>
  <w:endnote w:type="continuationSeparator" w:id="0">
    <w:p w14:paraId="6B11D139" w14:textId="77777777" w:rsidR="00C847F1" w:rsidRDefault="00C847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A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74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79C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52F10" w14:textId="77777777" w:rsidR="00C847F1" w:rsidRDefault="00C847F1" w:rsidP="009139A6">
      <w:r>
        <w:separator/>
      </w:r>
    </w:p>
  </w:footnote>
  <w:footnote w:type="continuationSeparator" w:id="0">
    <w:p w14:paraId="0FF93DE0" w14:textId="77777777" w:rsidR="00C847F1" w:rsidRDefault="00C847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3FA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B80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F3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47F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85A6D"/>
  <w15:chartTrackingRefBased/>
  <w15:docId w15:val="{A023B528-DCEA-41D9-B7ED-9D5DFCBA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2021-10-19T16:17:00Z</dcterms:created>
  <dcterms:modified xsi:type="dcterms:W3CDTF">2021-10-19T16:19:00Z</dcterms:modified>
</cp:coreProperties>
</file>