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B877F" w14:textId="77777777" w:rsidR="009F56AF" w:rsidRDefault="009F56AF" w:rsidP="009F56A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BURGATE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15A9CDF5" w14:textId="77777777" w:rsidR="009F56AF" w:rsidRDefault="009F56AF" w:rsidP="009F56A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E4EFA09" w14:textId="77777777" w:rsidR="009F56AF" w:rsidRDefault="009F56AF" w:rsidP="009F56A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6DAF06E" w14:textId="77777777" w:rsidR="009F56AF" w:rsidRDefault="009F56AF" w:rsidP="009F56A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Southwark and suburbs the moiety of the taxes of a fifteenth and a tenth which were granted to the King at the last Parliament.   (C.F.R. 1405-13 p.182)</w:t>
      </w:r>
    </w:p>
    <w:p w14:paraId="3846788A" w14:textId="77777777" w:rsidR="009F56AF" w:rsidRDefault="009F56AF" w:rsidP="009F56A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28B120A" w14:textId="77777777" w:rsidR="009F56AF" w:rsidRDefault="009F56AF" w:rsidP="009F56A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C3FBD2F" w14:textId="77777777" w:rsidR="009F56AF" w:rsidRDefault="009F56AF" w:rsidP="009F56A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2023</w:t>
      </w:r>
    </w:p>
    <w:p w14:paraId="1BC24F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2AC60F" w14:textId="77777777" w:rsidR="009F56AF" w:rsidRDefault="009F56AF" w:rsidP="009139A6">
      <w:r>
        <w:separator/>
      </w:r>
    </w:p>
  </w:endnote>
  <w:endnote w:type="continuationSeparator" w:id="0">
    <w:p w14:paraId="46B9696A" w14:textId="77777777" w:rsidR="009F56AF" w:rsidRDefault="009F56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0FE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8CE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D2F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845CE" w14:textId="77777777" w:rsidR="009F56AF" w:rsidRDefault="009F56AF" w:rsidP="009139A6">
      <w:r>
        <w:separator/>
      </w:r>
    </w:p>
  </w:footnote>
  <w:footnote w:type="continuationSeparator" w:id="0">
    <w:p w14:paraId="08AEB3D6" w14:textId="77777777" w:rsidR="009F56AF" w:rsidRDefault="009F56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576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331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20F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A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F56AF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A6F3C"/>
  <w15:chartTrackingRefBased/>
  <w15:docId w15:val="{165890D2-F910-4D44-B1E6-A222759E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6A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2024-12-29T12:24:00Z</dcterms:created>
  <dcterms:modified xsi:type="dcterms:W3CDTF">2024-12-29T12:24:00Z</dcterms:modified>
</cp:coreProperties>
</file>