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8584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BURGATE</w:t>
      </w:r>
      <w:r>
        <w:rPr>
          <w:rFonts w:ascii="Times New Roman" w:hAnsi="Times New Roman" w:cs="Times New Roman"/>
        </w:rPr>
        <w:t xml:space="preserve">        (fl.1472)</w:t>
      </w:r>
    </w:p>
    <w:p w14:paraId="3C08145C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 Merchant.</w:t>
      </w:r>
    </w:p>
    <w:p w14:paraId="1D01ED7B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</w:p>
    <w:p w14:paraId="6E005C46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</w:p>
    <w:p w14:paraId="1EE0EC68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brought a plaint of maintenance against him and 10 others.</w:t>
      </w:r>
    </w:p>
    <w:p w14:paraId="35DA18BD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AF3E507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</w:p>
    <w:p w14:paraId="49A5F344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</w:p>
    <w:p w14:paraId="7E725A9B" w14:textId="77777777" w:rsidR="00AC0849" w:rsidRDefault="00AC0849" w:rsidP="00AC08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February 2026</w:t>
      </w:r>
    </w:p>
    <w:p w14:paraId="7ED900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18EF2" w14:textId="77777777" w:rsidR="00307A40" w:rsidRDefault="00307A40" w:rsidP="00086E2C">
      <w:pPr>
        <w:spacing w:after="0" w:line="240" w:lineRule="auto"/>
      </w:pPr>
      <w:r>
        <w:separator/>
      </w:r>
    </w:p>
  </w:endnote>
  <w:endnote w:type="continuationSeparator" w:id="0">
    <w:p w14:paraId="74DBA7C2" w14:textId="77777777" w:rsidR="00307A40" w:rsidRDefault="00307A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188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4D4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228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26DD" w14:textId="77777777" w:rsidR="00307A40" w:rsidRDefault="00307A40" w:rsidP="00086E2C">
      <w:pPr>
        <w:spacing w:after="0" w:line="240" w:lineRule="auto"/>
      </w:pPr>
      <w:r>
        <w:separator/>
      </w:r>
    </w:p>
  </w:footnote>
  <w:footnote w:type="continuationSeparator" w:id="0">
    <w:p w14:paraId="7AED9289" w14:textId="77777777" w:rsidR="00307A40" w:rsidRDefault="00307A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728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439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B5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49"/>
    <w:rsid w:val="00086E2C"/>
    <w:rsid w:val="000A2E7A"/>
    <w:rsid w:val="002244B7"/>
    <w:rsid w:val="00307A40"/>
    <w:rsid w:val="00314D94"/>
    <w:rsid w:val="005D03B9"/>
    <w:rsid w:val="00617568"/>
    <w:rsid w:val="006E68FA"/>
    <w:rsid w:val="00AC084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BB84"/>
  <w15:chartTrackingRefBased/>
  <w15:docId w15:val="{0B571C93-64E6-483D-8719-BAB3A9E7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C08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08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2026-02-10T00:05:00Z</dcterms:created>
  <dcterms:modified xsi:type="dcterms:W3CDTF">2026-02-10T00:06:00Z</dcterms:modified>
</cp:coreProperties>
</file>