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53F67" w14:textId="77777777" w:rsidR="00500200" w:rsidRDefault="00500200" w:rsidP="005002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BURGATE</w:t>
      </w:r>
      <w:r>
        <w:rPr>
          <w:rFonts w:ascii="Times New Roman" w:hAnsi="Times New Roman" w:cs="Times New Roman"/>
          <w:sz w:val="24"/>
          <w:szCs w:val="24"/>
        </w:rPr>
        <w:t xml:space="preserve">        (d.1415)</w:t>
      </w:r>
    </w:p>
    <w:p w14:paraId="0A3E02E6" w14:textId="77777777" w:rsidR="00500200" w:rsidRDefault="00500200" w:rsidP="005002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801F90A" w14:textId="77777777" w:rsidR="00500200" w:rsidRDefault="00500200" w:rsidP="005002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BBB30C" w14:textId="77777777" w:rsidR="00500200" w:rsidRDefault="00500200" w:rsidP="005002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D0B8F7" w14:textId="77777777" w:rsidR="00500200" w:rsidRDefault="00500200" w:rsidP="005002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Jan.1415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F549AE6" w14:textId="77777777" w:rsidR="00500200" w:rsidRDefault="00500200" w:rsidP="00500200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p.261)</w:t>
      </w:r>
    </w:p>
    <w:p w14:paraId="3BC721C0" w14:textId="77777777" w:rsidR="00500200" w:rsidRDefault="00500200" w:rsidP="005002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166A56E" w14:textId="77777777" w:rsidR="00500200" w:rsidRDefault="00500200" w:rsidP="005002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E54F44" w14:textId="77777777" w:rsidR="00500200" w:rsidRDefault="00500200" w:rsidP="005002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1EC988" w14:textId="77777777" w:rsidR="00500200" w:rsidRDefault="00500200" w:rsidP="005002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2026</w:t>
      </w:r>
    </w:p>
    <w:p w14:paraId="210B784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86C35" w14:textId="77777777" w:rsidR="00E83383" w:rsidRDefault="00E83383" w:rsidP="00086E2C">
      <w:r>
        <w:separator/>
      </w:r>
    </w:p>
  </w:endnote>
  <w:endnote w:type="continuationSeparator" w:id="0">
    <w:p w14:paraId="2785F02A" w14:textId="77777777" w:rsidR="00E83383" w:rsidRDefault="00E83383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4F39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E9C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86E0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1AACF" w14:textId="77777777" w:rsidR="00E83383" w:rsidRDefault="00E83383" w:rsidP="00086E2C">
      <w:r>
        <w:separator/>
      </w:r>
    </w:p>
  </w:footnote>
  <w:footnote w:type="continuationSeparator" w:id="0">
    <w:p w14:paraId="33B87122" w14:textId="77777777" w:rsidR="00E83383" w:rsidRDefault="00E83383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290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770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C728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00"/>
    <w:rsid w:val="00086E2C"/>
    <w:rsid w:val="000A2E7A"/>
    <w:rsid w:val="002244B7"/>
    <w:rsid w:val="00314D94"/>
    <w:rsid w:val="00500200"/>
    <w:rsid w:val="005435B9"/>
    <w:rsid w:val="00617568"/>
    <w:rsid w:val="006E68FA"/>
    <w:rsid w:val="008E56AD"/>
    <w:rsid w:val="00AF65CA"/>
    <w:rsid w:val="00B72FFB"/>
    <w:rsid w:val="00E8338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51B68"/>
  <w15:chartTrackingRefBased/>
  <w15:docId w15:val="{E130AD05-E79E-4322-83CA-66728350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200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2026-05-24T20:31:00Z</dcterms:created>
  <dcterms:modified xsi:type="dcterms:W3CDTF">2026-05-24T20:31:00Z</dcterms:modified>
</cp:coreProperties>
</file>