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FC1F0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BURGATE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d.1428)</w:t>
      </w:r>
    </w:p>
    <w:p w14:paraId="0F100B67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5922197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FA062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589344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Oct.1428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6B164C01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516EAAF6" w14:textId="77777777" w:rsidR="002E285D" w:rsidRDefault="002E285D" w:rsidP="002E285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1DA18F16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59FB1229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F4A090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07CD8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Executor:  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11823DB8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667C0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71B85" w14:textId="77777777" w:rsidR="002E285D" w:rsidRDefault="002E285D" w:rsidP="002E28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2021</w:t>
      </w:r>
    </w:p>
    <w:p w14:paraId="5D52B0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A7F23" w14:textId="77777777" w:rsidR="002E285D" w:rsidRDefault="002E285D" w:rsidP="009139A6">
      <w:r>
        <w:separator/>
      </w:r>
    </w:p>
  </w:endnote>
  <w:endnote w:type="continuationSeparator" w:id="0">
    <w:p w14:paraId="6CD3566D" w14:textId="77777777" w:rsidR="002E285D" w:rsidRDefault="002E28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43D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1E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ABA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9829" w14:textId="77777777" w:rsidR="002E285D" w:rsidRDefault="002E285D" w:rsidP="009139A6">
      <w:r>
        <w:separator/>
      </w:r>
    </w:p>
  </w:footnote>
  <w:footnote w:type="continuationSeparator" w:id="0">
    <w:p w14:paraId="62A5A65F" w14:textId="77777777" w:rsidR="002E285D" w:rsidRDefault="002E28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5C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E3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4CC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5D"/>
    <w:rsid w:val="000666E0"/>
    <w:rsid w:val="002510B7"/>
    <w:rsid w:val="002E285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EBCE"/>
  <w15:chartTrackingRefBased/>
  <w15:docId w15:val="{23A2126B-6C6B-4134-9D01-9F20D5C5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2021-07-21T09:36:00Z</dcterms:created>
  <dcterms:modified xsi:type="dcterms:W3CDTF">2021-07-21T09:37:00Z</dcterms:modified>
</cp:coreProperties>
</file>