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12B66" w14:textId="77777777" w:rsidR="006B42BB" w:rsidRDefault="006B42BB" w:rsidP="006B4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BURGATE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0EAAE4E3" w14:textId="77777777" w:rsidR="006B42BB" w:rsidRDefault="006B42BB" w:rsidP="006B4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Carpenter.</w:t>
      </w:r>
    </w:p>
    <w:p w14:paraId="4D1BA39E" w14:textId="77777777" w:rsidR="006B42BB" w:rsidRDefault="006B42BB" w:rsidP="006B42BB">
      <w:pPr>
        <w:pStyle w:val="NoSpacing"/>
        <w:rPr>
          <w:rFonts w:cs="Times New Roman"/>
          <w:szCs w:val="24"/>
        </w:rPr>
      </w:pPr>
    </w:p>
    <w:p w14:paraId="3860C55B" w14:textId="77777777" w:rsidR="006B42BB" w:rsidRDefault="006B42BB" w:rsidP="006B42BB">
      <w:pPr>
        <w:pStyle w:val="NoSpacing"/>
        <w:rPr>
          <w:rFonts w:cs="Times New Roman"/>
          <w:szCs w:val="24"/>
        </w:rPr>
      </w:pPr>
    </w:p>
    <w:p w14:paraId="73800F8B" w14:textId="77777777" w:rsidR="006B42BB" w:rsidRDefault="006B42BB" w:rsidP="006B42BB">
      <w:pPr>
        <w:pStyle w:val="NoSpacing"/>
        <w:rPr>
          <w:rFonts w:cs="Times New Roman"/>
          <w:szCs w:val="24"/>
        </w:rPr>
      </w:pPr>
      <w:bookmarkStart w:id="0" w:name="_Hlk130494119"/>
      <w:r>
        <w:rPr>
          <w:rFonts w:cs="Times New Roman"/>
          <w:szCs w:val="24"/>
        </w:rPr>
        <w:t xml:space="preserve">  6 Jan.1414</w:t>
      </w:r>
      <w:r>
        <w:rPr>
          <w:rFonts w:cs="Times New Roman"/>
          <w:szCs w:val="24"/>
        </w:rPr>
        <w:tab/>
        <w:t xml:space="preserve">At about 10 p.m. the Mayor of London, William </w:t>
      </w:r>
      <w:proofErr w:type="spellStart"/>
      <w:r>
        <w:rPr>
          <w:rFonts w:cs="Times New Roman"/>
          <w:szCs w:val="24"/>
        </w:rPr>
        <w:t>Crowmer</w:t>
      </w:r>
      <w:proofErr w:type="spellEnd"/>
      <w:r>
        <w:rPr>
          <w:rFonts w:cs="Times New Roman"/>
          <w:szCs w:val="24"/>
        </w:rPr>
        <w:t xml:space="preserve">(q.v.), arrested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12E13F62" w14:textId="77777777" w:rsidR="006B42BB" w:rsidRDefault="006B42BB" w:rsidP="006B4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at the sign of the Axe, without Bishopsgate, for conspiracy in the revolt.</w:t>
      </w:r>
    </w:p>
    <w:p w14:paraId="66495E0D" w14:textId="77777777" w:rsidR="006B42BB" w:rsidRDefault="006B42BB" w:rsidP="006B42BB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p.485)</w:t>
      </w:r>
    </w:p>
    <w:bookmarkEnd w:id="0"/>
    <w:p w14:paraId="27AA158E" w14:textId="77777777" w:rsidR="006B42BB" w:rsidRDefault="006B42BB" w:rsidP="006B42BB">
      <w:pPr>
        <w:pStyle w:val="NoSpacing"/>
        <w:rPr>
          <w:rFonts w:cs="Times New Roman"/>
          <w:szCs w:val="24"/>
        </w:rPr>
      </w:pPr>
    </w:p>
    <w:p w14:paraId="4309B397" w14:textId="77777777" w:rsidR="006B42BB" w:rsidRDefault="006B42BB" w:rsidP="006B42BB">
      <w:pPr>
        <w:pStyle w:val="NoSpacing"/>
        <w:rPr>
          <w:rFonts w:cs="Times New Roman"/>
          <w:szCs w:val="24"/>
        </w:rPr>
      </w:pPr>
    </w:p>
    <w:p w14:paraId="663B7AE0" w14:textId="77777777" w:rsidR="006B42BB" w:rsidRDefault="006B42BB" w:rsidP="006B42B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March 2023</w:t>
      </w:r>
    </w:p>
    <w:p w14:paraId="4F02C72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008EE" w14:textId="77777777" w:rsidR="006B42BB" w:rsidRDefault="006B42BB" w:rsidP="009139A6">
      <w:r>
        <w:separator/>
      </w:r>
    </w:p>
  </w:endnote>
  <w:endnote w:type="continuationSeparator" w:id="0">
    <w:p w14:paraId="0A8BC241" w14:textId="77777777" w:rsidR="006B42BB" w:rsidRDefault="006B42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F87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3E5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487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E1674" w14:textId="77777777" w:rsidR="006B42BB" w:rsidRDefault="006B42BB" w:rsidP="009139A6">
      <w:r>
        <w:separator/>
      </w:r>
    </w:p>
  </w:footnote>
  <w:footnote w:type="continuationSeparator" w:id="0">
    <w:p w14:paraId="059AEBE1" w14:textId="77777777" w:rsidR="006B42BB" w:rsidRDefault="006B42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EC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5FE4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64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2BB"/>
    <w:rsid w:val="000666E0"/>
    <w:rsid w:val="002510B7"/>
    <w:rsid w:val="005C130B"/>
    <w:rsid w:val="006B42B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A3EB4"/>
  <w15:chartTrackingRefBased/>
  <w15:docId w15:val="{3B1F5CAA-5FFD-4590-990C-E91A4EEF7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2023-10-24T18:51:00Z</dcterms:created>
  <dcterms:modified xsi:type="dcterms:W3CDTF">2023-10-24T18:51:00Z</dcterms:modified>
</cp:coreProperties>
</file>