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AEA" w:rsidRDefault="00AC3AEA" w:rsidP="00AC3AE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BURFORD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AC3AEA" w:rsidRDefault="00AC3AEA" w:rsidP="00AC3AE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Mercer.</w:t>
      </w:r>
    </w:p>
    <w:p w:rsidR="00AC3AEA" w:rsidRDefault="00AC3AEA" w:rsidP="00AC3AEA">
      <w:pPr>
        <w:rPr>
          <w:rFonts w:ascii="Times New Roman" w:eastAsia="Calibri" w:hAnsi="Times New Roman" w:cs="Times New Roman"/>
        </w:rPr>
      </w:pPr>
    </w:p>
    <w:p w:rsidR="00AC3AEA" w:rsidRDefault="00AC3AEA" w:rsidP="00AC3AEA">
      <w:pPr>
        <w:rPr>
          <w:rFonts w:ascii="Times New Roman" w:eastAsia="Calibri" w:hAnsi="Times New Roman" w:cs="Times New Roman"/>
        </w:rPr>
      </w:pPr>
    </w:p>
    <w:p w:rsidR="00AC3AEA" w:rsidRDefault="00AC3AEA" w:rsidP="00AC3AE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execution against John </w:t>
      </w:r>
      <w:proofErr w:type="spellStart"/>
      <w:r>
        <w:rPr>
          <w:rFonts w:ascii="Times New Roman" w:eastAsia="Calibri" w:hAnsi="Times New Roman" w:cs="Times New Roman"/>
        </w:rPr>
        <w:t>Doget</w:t>
      </w:r>
      <w:proofErr w:type="spellEnd"/>
      <w:r>
        <w:rPr>
          <w:rFonts w:ascii="Times New Roman" w:eastAsia="Calibri" w:hAnsi="Times New Roman" w:cs="Times New Roman"/>
        </w:rPr>
        <w:t xml:space="preserve"> of Milton, Kent(q.v.).</w:t>
      </w:r>
    </w:p>
    <w:p w:rsidR="00AC3AEA" w:rsidRDefault="00AC3AEA" w:rsidP="00AC3AE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AC3AEA" w:rsidRDefault="00AC3AEA" w:rsidP="00AC3AEA">
      <w:pPr>
        <w:rPr>
          <w:rFonts w:ascii="Times New Roman" w:eastAsia="Calibri" w:hAnsi="Times New Roman" w:cs="Times New Roman"/>
        </w:rPr>
      </w:pPr>
    </w:p>
    <w:p w:rsidR="00AC3AEA" w:rsidRDefault="00AC3AEA" w:rsidP="00AC3AEA">
      <w:pPr>
        <w:rPr>
          <w:rFonts w:ascii="Times New Roman" w:eastAsia="Calibri" w:hAnsi="Times New Roman" w:cs="Times New Roman"/>
        </w:rPr>
      </w:pPr>
    </w:p>
    <w:p w:rsidR="00AC3AEA" w:rsidRDefault="00AC3AEA" w:rsidP="00AC3AE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AC3A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AEA" w:rsidRDefault="00AC3AEA" w:rsidP="00E71FC3">
      <w:r>
        <w:separator/>
      </w:r>
    </w:p>
  </w:endnote>
  <w:endnote w:type="continuationSeparator" w:id="0">
    <w:p w:rsidR="00AC3AEA" w:rsidRDefault="00AC3A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AEA" w:rsidRDefault="00AC3AEA" w:rsidP="00E71FC3">
      <w:r>
        <w:separator/>
      </w:r>
    </w:p>
  </w:footnote>
  <w:footnote w:type="continuationSeparator" w:id="0">
    <w:p w:rsidR="00AC3AEA" w:rsidRDefault="00AC3A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AEA"/>
    <w:rsid w:val="001A7C09"/>
    <w:rsid w:val="00577BD5"/>
    <w:rsid w:val="00656CBA"/>
    <w:rsid w:val="006A1F77"/>
    <w:rsid w:val="00733BE7"/>
    <w:rsid w:val="00AB52E8"/>
    <w:rsid w:val="00AC3AE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1687B-0956-4B92-AE98-66ADF7A8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C3A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2017-05-12T20:03:00Z</dcterms:created>
  <dcterms:modified xsi:type="dcterms:W3CDTF">2017-05-12T20:04:00Z</dcterms:modified>
</cp:coreProperties>
</file>