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C6101" w14:textId="77777777" w:rsidR="00CA7AD0" w:rsidRDefault="00CA7AD0" w:rsidP="00CA7A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BURFORD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(fl.1417)</w:t>
      </w:r>
    </w:p>
    <w:p w14:paraId="34D229CC" w14:textId="77777777" w:rsidR="00CA7AD0" w:rsidRDefault="00CA7AD0" w:rsidP="00CA7A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7D9A470E" w14:textId="77777777" w:rsidR="00CA7AD0" w:rsidRDefault="00CA7AD0" w:rsidP="00CA7A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2A4DD06" w14:textId="77777777" w:rsidR="00CA7AD0" w:rsidRDefault="00CA7AD0" w:rsidP="00CA7A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9BFE940" w14:textId="77777777" w:rsidR="00CA7AD0" w:rsidRDefault="00CA7AD0" w:rsidP="00CA7A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42640D53" w14:textId="77777777" w:rsidR="00CA7AD0" w:rsidRDefault="00CA7AD0" w:rsidP="00CA7A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135FF129" w14:textId="77777777" w:rsidR="00CA7AD0" w:rsidRPr="00065994" w:rsidRDefault="00CA7AD0" w:rsidP="00CA7AD0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62B37AB9" w14:textId="77777777" w:rsidR="00CA7AD0" w:rsidRDefault="00CA7AD0" w:rsidP="00CA7AD0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1A77FA54" w14:textId="77777777" w:rsidR="00CA7AD0" w:rsidRDefault="00CA7AD0" w:rsidP="00CA7A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7CB2A4E" w14:textId="77777777" w:rsidR="00CA7AD0" w:rsidRDefault="00CA7AD0" w:rsidP="00CA7A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822B83F" w14:textId="77777777" w:rsidR="00CA7AD0" w:rsidRDefault="00CA7AD0" w:rsidP="00CA7A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 April 2025</w:t>
      </w:r>
    </w:p>
    <w:p w14:paraId="3D36EEE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9A6E6" w14:textId="77777777" w:rsidR="00CA7AD0" w:rsidRDefault="00CA7AD0" w:rsidP="009139A6">
      <w:r>
        <w:separator/>
      </w:r>
    </w:p>
  </w:endnote>
  <w:endnote w:type="continuationSeparator" w:id="0">
    <w:p w14:paraId="6005B96E" w14:textId="77777777" w:rsidR="00CA7AD0" w:rsidRDefault="00CA7A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D06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F30C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8AC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C9D10" w14:textId="77777777" w:rsidR="00CA7AD0" w:rsidRDefault="00CA7AD0" w:rsidP="009139A6">
      <w:r>
        <w:separator/>
      </w:r>
    </w:p>
  </w:footnote>
  <w:footnote w:type="continuationSeparator" w:id="0">
    <w:p w14:paraId="2580A409" w14:textId="77777777" w:rsidR="00CA7AD0" w:rsidRDefault="00CA7A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53D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3831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9B7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D0"/>
    <w:rsid w:val="000666E0"/>
    <w:rsid w:val="000A2E7A"/>
    <w:rsid w:val="001307AC"/>
    <w:rsid w:val="00190DFA"/>
    <w:rsid w:val="002510B7"/>
    <w:rsid w:val="00270799"/>
    <w:rsid w:val="002737D5"/>
    <w:rsid w:val="002A337F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A7AD0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2121E"/>
  <w15:chartTrackingRefBased/>
  <w15:docId w15:val="{70E0FB91-A87D-4429-B8AD-5B4BFCC4A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2025-05-13T19:26:00Z</dcterms:created>
  <dcterms:modified xsi:type="dcterms:W3CDTF">2025-05-13T19:26:00Z</dcterms:modified>
</cp:coreProperties>
</file>