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F7B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BURFORD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d.1418)</w:t>
      </w:r>
    </w:p>
    <w:p w:rsidR="00FF7B67" w:rsidRDefault="00FF7B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7B67" w:rsidRDefault="00FF7B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7B67" w:rsidRDefault="00FF7B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Sep.1418</w:t>
      </w:r>
      <w:r>
        <w:rPr>
          <w:rFonts w:ascii="Times New Roman" w:hAnsi="Times New Roman" w:cs="Times New Roman"/>
          <w:sz w:val="24"/>
          <w:szCs w:val="24"/>
        </w:rPr>
        <w:tab/>
        <w:t>He died.</w:t>
      </w:r>
    </w:p>
    <w:p w:rsidR="00FF7B67" w:rsidRDefault="00FF7B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21D1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21-116)</w:t>
      </w:r>
      <w:bookmarkEnd w:id="0"/>
    </w:p>
    <w:p w:rsidR="00FF7B67" w:rsidRDefault="00FF7B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Brentwood, Essex, into the lands</w:t>
      </w:r>
    </w:p>
    <w:p w:rsidR="00FF7B67" w:rsidRDefault="00FF7B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held.  (ibid.)</w:t>
      </w:r>
    </w:p>
    <w:p w:rsidR="00FF7B67" w:rsidRDefault="00FF7B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7B67" w:rsidRDefault="00FF7B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7B67" w:rsidRPr="00FF7B67" w:rsidRDefault="00FF7B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November 2015</w:t>
      </w:r>
    </w:p>
    <w:sectPr w:rsidR="00FF7B67" w:rsidRPr="00FF7B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B67" w:rsidRDefault="00FF7B67" w:rsidP="00564E3C">
      <w:pPr>
        <w:spacing w:after="0" w:line="240" w:lineRule="auto"/>
      </w:pPr>
      <w:r>
        <w:separator/>
      </w:r>
    </w:p>
  </w:endnote>
  <w:endnote w:type="continuationSeparator" w:id="0">
    <w:p w:rsidR="00FF7B67" w:rsidRDefault="00FF7B6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F7B67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B67" w:rsidRDefault="00FF7B67" w:rsidP="00564E3C">
      <w:pPr>
        <w:spacing w:after="0" w:line="240" w:lineRule="auto"/>
      </w:pPr>
      <w:r>
        <w:separator/>
      </w:r>
    </w:p>
  </w:footnote>
  <w:footnote w:type="continuationSeparator" w:id="0">
    <w:p w:rsidR="00FF7B67" w:rsidRDefault="00FF7B6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B67"/>
    <w:rsid w:val="00372DC6"/>
    <w:rsid w:val="00564E3C"/>
    <w:rsid w:val="0064591D"/>
    <w:rsid w:val="00DD5B8A"/>
    <w:rsid w:val="00EB41B8"/>
    <w:rsid w:val="00F14DE1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F527B"/>
  <w15:chartTrackingRefBased/>
  <w15:docId w15:val="{EC44D7B4-17DF-4E4D-9D57-53584883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F7B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2015-11-28T19:59:00Z</dcterms:created>
  <dcterms:modified xsi:type="dcterms:W3CDTF">2015-11-28T20:02:00Z</dcterms:modified>
</cp:coreProperties>
</file>