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DB107" w14:textId="77777777" w:rsidR="00827B54" w:rsidRDefault="00827B54" w:rsidP="00827B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BURFORD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d.ca.1420)</w:t>
      </w:r>
    </w:p>
    <w:p w14:paraId="0D0D19AF" w14:textId="77777777" w:rsidR="00827B54" w:rsidRDefault="00827B54" w:rsidP="00827B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Bell maker.</w:t>
      </w:r>
    </w:p>
    <w:p w14:paraId="4A9F14A2" w14:textId="77777777" w:rsidR="00827B54" w:rsidRDefault="00827B54" w:rsidP="00827B54">
      <w:pPr>
        <w:pStyle w:val="NoSpacing"/>
        <w:rPr>
          <w:rFonts w:cs="Times New Roman"/>
          <w:szCs w:val="24"/>
        </w:rPr>
      </w:pPr>
    </w:p>
    <w:p w14:paraId="53E75E52" w14:textId="77777777" w:rsidR="00827B54" w:rsidRDefault="00827B54" w:rsidP="00827B54">
      <w:pPr>
        <w:pStyle w:val="NoSpacing"/>
        <w:rPr>
          <w:rFonts w:cs="Times New Roman"/>
          <w:szCs w:val="24"/>
        </w:rPr>
      </w:pPr>
    </w:p>
    <w:p w14:paraId="6E1A56F6" w14:textId="77777777" w:rsidR="00827B54" w:rsidRDefault="00827B54" w:rsidP="00827B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1420</w:t>
      </w:r>
      <w:r>
        <w:rPr>
          <w:rFonts w:cs="Times New Roman"/>
          <w:szCs w:val="24"/>
        </w:rPr>
        <w:tab/>
        <w:t>He died in or before this time.</w:t>
      </w:r>
    </w:p>
    <w:p w14:paraId="03872025" w14:textId="77777777" w:rsidR="00827B54" w:rsidRDefault="00827B54" w:rsidP="00827B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20D02">
          <w:rPr>
            <w:rStyle w:val="Hyperlink"/>
            <w:rFonts w:cs="Times New Roman"/>
            <w:szCs w:val="24"/>
          </w:rPr>
          <w:t>https://waalt.uh.edu/index.php/CP40/636</w:t>
        </w:r>
      </w:hyperlink>
      <w:r>
        <w:rPr>
          <w:rFonts w:cs="Times New Roman"/>
          <w:szCs w:val="24"/>
        </w:rPr>
        <w:t xml:space="preserve"> )</w:t>
      </w:r>
    </w:p>
    <w:p w14:paraId="71E8D9D2" w14:textId="77777777" w:rsidR="00827B54" w:rsidRDefault="00827B54" w:rsidP="00827B54">
      <w:pPr>
        <w:pStyle w:val="NoSpacing"/>
        <w:rPr>
          <w:rFonts w:cs="Times New Roman"/>
          <w:szCs w:val="24"/>
        </w:rPr>
      </w:pPr>
    </w:p>
    <w:p w14:paraId="0CF937D7" w14:textId="77777777" w:rsidR="00827B54" w:rsidRDefault="00827B54" w:rsidP="00827B54">
      <w:pPr>
        <w:pStyle w:val="NoSpacing"/>
        <w:rPr>
          <w:rFonts w:cs="Times New Roman"/>
          <w:szCs w:val="24"/>
        </w:rPr>
      </w:pPr>
    </w:p>
    <w:p w14:paraId="4FDFF1F8" w14:textId="77777777" w:rsidR="00827B54" w:rsidRDefault="00827B54" w:rsidP="00827B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Executors:   Alexander Sprot of London, vintner(q.v.), and John Byrd, of London,</w:t>
      </w:r>
    </w:p>
    <w:p w14:paraId="5D52A024" w14:textId="77777777" w:rsidR="00827B54" w:rsidRDefault="00827B54" w:rsidP="00827B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 xml:space="preserve">        brasier(q.v.).       (ibid.)</w:t>
      </w:r>
    </w:p>
    <w:p w14:paraId="45D6783E" w14:textId="77777777" w:rsidR="00827B54" w:rsidRDefault="00827B54" w:rsidP="00827B54">
      <w:pPr>
        <w:pStyle w:val="NoSpacing"/>
        <w:rPr>
          <w:rFonts w:cs="Times New Roman"/>
          <w:szCs w:val="24"/>
        </w:rPr>
      </w:pPr>
    </w:p>
    <w:p w14:paraId="4FCFC355" w14:textId="77777777" w:rsidR="00827B54" w:rsidRDefault="00827B54" w:rsidP="00827B54">
      <w:pPr>
        <w:pStyle w:val="NoSpacing"/>
        <w:rPr>
          <w:rFonts w:cs="Times New Roman"/>
          <w:szCs w:val="24"/>
        </w:rPr>
      </w:pPr>
    </w:p>
    <w:p w14:paraId="7085616D" w14:textId="77777777" w:rsidR="00827B54" w:rsidRDefault="00827B54" w:rsidP="00827B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June 2023</w:t>
      </w:r>
    </w:p>
    <w:p w14:paraId="209F11B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C2102" w14:textId="77777777" w:rsidR="00827B54" w:rsidRDefault="00827B54" w:rsidP="009139A6">
      <w:r>
        <w:separator/>
      </w:r>
    </w:p>
  </w:endnote>
  <w:endnote w:type="continuationSeparator" w:id="0">
    <w:p w14:paraId="2894BDB7" w14:textId="77777777" w:rsidR="00827B54" w:rsidRDefault="00827B5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1B83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DE59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4D98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8559B" w14:textId="77777777" w:rsidR="00827B54" w:rsidRDefault="00827B54" w:rsidP="009139A6">
      <w:r>
        <w:separator/>
      </w:r>
    </w:p>
  </w:footnote>
  <w:footnote w:type="continuationSeparator" w:id="0">
    <w:p w14:paraId="4798D00F" w14:textId="77777777" w:rsidR="00827B54" w:rsidRDefault="00827B5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0607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94BE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05E1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B54"/>
    <w:rsid w:val="000666E0"/>
    <w:rsid w:val="002510B7"/>
    <w:rsid w:val="005C130B"/>
    <w:rsid w:val="00826F5C"/>
    <w:rsid w:val="00827B54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49335"/>
  <w15:chartTrackingRefBased/>
  <w15:docId w15:val="{9688DA7A-6DE8-47F3-8512-F07541BDF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27B5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3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2023-06-26T13:58:00Z</dcterms:created>
  <dcterms:modified xsi:type="dcterms:W3CDTF">2023-06-26T13:59:00Z</dcterms:modified>
</cp:coreProperties>
</file>