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5B932" w14:textId="77777777" w:rsidR="00F76EC4" w:rsidRDefault="00F76EC4" w:rsidP="00F76E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BURFLETE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BEE64D7" w14:textId="77777777" w:rsidR="00F76EC4" w:rsidRDefault="00F76EC4" w:rsidP="00F76E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Ruston, Norfolk. Husbandman.</w:t>
      </w:r>
    </w:p>
    <w:p w14:paraId="639F765A" w14:textId="77777777" w:rsidR="00F76EC4" w:rsidRDefault="00F76EC4" w:rsidP="00F76EC4">
      <w:pPr>
        <w:rPr>
          <w:rFonts w:ascii="Times New Roman" w:hAnsi="Times New Roman" w:cs="Times New Roman"/>
        </w:rPr>
      </w:pPr>
    </w:p>
    <w:p w14:paraId="778C4A43" w14:textId="77777777" w:rsidR="00F76EC4" w:rsidRDefault="00F76EC4" w:rsidP="00F76EC4">
      <w:pPr>
        <w:rPr>
          <w:rFonts w:ascii="Times New Roman" w:hAnsi="Times New Roman" w:cs="Times New Roman"/>
        </w:rPr>
      </w:pPr>
    </w:p>
    <w:p w14:paraId="5C09D7EF" w14:textId="77777777" w:rsidR="00F76EC4" w:rsidRDefault="00F76EC4" w:rsidP="00F76E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Pomes(q.v.) brought a plaint of debt against him and 11 others.</w:t>
      </w:r>
    </w:p>
    <w:p w14:paraId="00ADE5BD" w14:textId="77777777" w:rsidR="00F76EC4" w:rsidRDefault="00F76EC4" w:rsidP="00F76E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A532514" w14:textId="77777777" w:rsidR="00F76EC4" w:rsidRDefault="00F76EC4" w:rsidP="00F76EC4">
      <w:pPr>
        <w:rPr>
          <w:rFonts w:ascii="Times New Roman" w:hAnsi="Times New Roman" w:cs="Times New Roman"/>
        </w:rPr>
      </w:pPr>
    </w:p>
    <w:p w14:paraId="52C24A8E" w14:textId="77777777" w:rsidR="00F76EC4" w:rsidRDefault="00F76EC4" w:rsidP="00F76EC4">
      <w:pPr>
        <w:rPr>
          <w:rFonts w:ascii="Times New Roman" w:hAnsi="Times New Roman" w:cs="Times New Roman"/>
        </w:rPr>
      </w:pPr>
    </w:p>
    <w:p w14:paraId="02B30A36" w14:textId="77777777" w:rsidR="00F76EC4" w:rsidRDefault="00F76EC4" w:rsidP="00F76E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October 2018</w:t>
      </w:r>
    </w:p>
    <w:p w14:paraId="247DD790" w14:textId="77777777" w:rsidR="006B2F86" w:rsidRPr="00E71FC3" w:rsidRDefault="00F76EC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414C11" w14:textId="77777777" w:rsidR="00F76EC4" w:rsidRDefault="00F76EC4" w:rsidP="00E71FC3">
      <w:r>
        <w:separator/>
      </w:r>
    </w:p>
  </w:endnote>
  <w:endnote w:type="continuationSeparator" w:id="0">
    <w:p w14:paraId="4E2B55B2" w14:textId="77777777" w:rsidR="00F76EC4" w:rsidRDefault="00F76EC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D1E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C3668A" w14:textId="77777777" w:rsidR="00F76EC4" w:rsidRDefault="00F76EC4" w:rsidP="00E71FC3">
      <w:r>
        <w:separator/>
      </w:r>
    </w:p>
  </w:footnote>
  <w:footnote w:type="continuationSeparator" w:id="0">
    <w:p w14:paraId="39A2EE02" w14:textId="77777777" w:rsidR="00F76EC4" w:rsidRDefault="00F76EC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C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83EF4"/>
  <w15:chartTrackingRefBased/>
  <w15:docId w15:val="{D3238989-7207-4924-82C9-82D91ABD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6EC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2018-11-06T20:21:00Z</dcterms:created>
  <dcterms:modified xsi:type="dcterms:W3CDTF">2018-11-06T20:21:00Z</dcterms:modified>
</cp:coreProperties>
</file>