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CB6C1" w14:textId="77777777" w:rsidR="0074273E" w:rsidRDefault="0074273E" w:rsidP="007427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BURDETT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4DDBD21E" w14:textId="77777777" w:rsidR="0074273E" w:rsidRDefault="0074273E" w:rsidP="0074273E">
      <w:pPr>
        <w:pStyle w:val="NoSpacing"/>
        <w:rPr>
          <w:rFonts w:cs="Times New Roman"/>
          <w:szCs w:val="24"/>
        </w:rPr>
      </w:pPr>
    </w:p>
    <w:p w14:paraId="0518B819" w14:textId="77777777" w:rsidR="0074273E" w:rsidRDefault="0074273E" w:rsidP="0074273E">
      <w:pPr>
        <w:pStyle w:val="NoSpacing"/>
        <w:rPr>
          <w:rFonts w:cs="Times New Roman"/>
          <w:szCs w:val="24"/>
        </w:rPr>
      </w:pPr>
    </w:p>
    <w:p w14:paraId="205B397A" w14:textId="77777777" w:rsidR="0074273E" w:rsidRDefault="0074273E" w:rsidP="007427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Robert(q.v.).</w:t>
      </w:r>
    </w:p>
    <w:p w14:paraId="66B8BF1B" w14:textId="77777777" w:rsidR="0074273E" w:rsidRDefault="0074273E" w:rsidP="007427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pp.299-300)</w:t>
      </w:r>
    </w:p>
    <w:p w14:paraId="58885B14" w14:textId="77777777" w:rsidR="0074273E" w:rsidRDefault="0074273E" w:rsidP="0074273E">
      <w:pPr>
        <w:pStyle w:val="NoSpacing"/>
        <w:rPr>
          <w:rFonts w:cs="Times New Roman"/>
          <w:szCs w:val="24"/>
        </w:rPr>
      </w:pPr>
    </w:p>
    <w:p w14:paraId="021AFA2B" w14:textId="77777777" w:rsidR="0074273E" w:rsidRDefault="0074273E" w:rsidP="0074273E">
      <w:pPr>
        <w:pStyle w:val="NoSpacing"/>
        <w:rPr>
          <w:rFonts w:cs="Times New Roman"/>
          <w:szCs w:val="24"/>
        </w:rPr>
      </w:pPr>
    </w:p>
    <w:p w14:paraId="5FFBE650" w14:textId="77777777" w:rsidR="0074273E" w:rsidRDefault="0074273E" w:rsidP="007427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Jan.1418</w:t>
      </w:r>
      <w:r>
        <w:rPr>
          <w:rFonts w:cs="Times New Roman"/>
          <w:szCs w:val="24"/>
        </w:rPr>
        <w:tab/>
        <w:t xml:space="preserve">She was compelled to find sureties in the sum of £500 that she would not </w:t>
      </w:r>
    </w:p>
    <w:p w14:paraId="5DBF68B9" w14:textId="77777777" w:rsidR="0074273E" w:rsidRDefault="0074273E" w:rsidP="007427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become involved with heresy or help anyone who was. He </w:t>
      </w:r>
      <w:proofErr w:type="spellStart"/>
      <w:r>
        <w:rPr>
          <w:rFonts w:cs="Times New Roman"/>
          <w:szCs w:val="24"/>
        </w:rPr>
        <w:t>mainpernors</w:t>
      </w:r>
      <w:proofErr w:type="spellEnd"/>
      <w:r>
        <w:rPr>
          <w:rFonts w:cs="Times New Roman"/>
          <w:szCs w:val="24"/>
        </w:rPr>
        <w:t xml:space="preserve"> </w:t>
      </w:r>
    </w:p>
    <w:p w14:paraId="13217400" w14:textId="77777777" w:rsidR="0074273E" w:rsidRDefault="0074273E" w:rsidP="007427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included Robert </w:t>
      </w:r>
      <w:proofErr w:type="spellStart"/>
      <w:r>
        <w:rPr>
          <w:rFonts w:cs="Times New Roman"/>
          <w:szCs w:val="24"/>
        </w:rPr>
        <w:t>Ulgarthorp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Lapworth</w:t>
      </w:r>
      <w:proofErr w:type="spellEnd"/>
      <w:r>
        <w:rPr>
          <w:rFonts w:cs="Times New Roman"/>
          <w:szCs w:val="24"/>
        </w:rPr>
        <w:t>(q.v.), Richard Trussell of Long</w:t>
      </w:r>
    </w:p>
    <w:p w14:paraId="056BE1F8" w14:textId="77777777" w:rsidR="0074273E" w:rsidRDefault="0074273E" w:rsidP="007427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Lawford(q.v.) and Sir John Trussell of </w:t>
      </w:r>
      <w:proofErr w:type="spellStart"/>
      <w:r>
        <w:rPr>
          <w:rFonts w:cs="Times New Roman"/>
          <w:szCs w:val="24"/>
        </w:rPr>
        <w:t>Dunchurch</w:t>
      </w:r>
      <w:proofErr w:type="spellEnd"/>
      <w:r>
        <w:rPr>
          <w:rFonts w:cs="Times New Roman"/>
          <w:szCs w:val="24"/>
        </w:rPr>
        <w:t>(q.v.).   (ibid.)</w:t>
      </w:r>
    </w:p>
    <w:p w14:paraId="16C8A2E4" w14:textId="77777777" w:rsidR="0074273E" w:rsidRDefault="0074273E" w:rsidP="0074273E">
      <w:pPr>
        <w:pStyle w:val="NoSpacing"/>
        <w:rPr>
          <w:rFonts w:cs="Times New Roman"/>
          <w:szCs w:val="24"/>
        </w:rPr>
      </w:pPr>
    </w:p>
    <w:p w14:paraId="2A1DB65B" w14:textId="77777777" w:rsidR="0074273E" w:rsidRDefault="0074273E" w:rsidP="0074273E">
      <w:pPr>
        <w:pStyle w:val="NoSpacing"/>
        <w:rPr>
          <w:rFonts w:cs="Times New Roman"/>
          <w:szCs w:val="24"/>
        </w:rPr>
      </w:pPr>
    </w:p>
    <w:p w14:paraId="50E99D5F" w14:textId="77777777" w:rsidR="0074273E" w:rsidRDefault="0074273E" w:rsidP="007427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October 2022</w:t>
      </w:r>
    </w:p>
    <w:p w14:paraId="3FC5AC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7DD6F" w14:textId="77777777" w:rsidR="0074273E" w:rsidRDefault="0074273E" w:rsidP="009139A6">
      <w:r>
        <w:separator/>
      </w:r>
    </w:p>
  </w:endnote>
  <w:endnote w:type="continuationSeparator" w:id="0">
    <w:p w14:paraId="16080E44" w14:textId="77777777" w:rsidR="0074273E" w:rsidRDefault="007427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71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C45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02D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754B7" w14:textId="77777777" w:rsidR="0074273E" w:rsidRDefault="0074273E" w:rsidP="009139A6">
      <w:r>
        <w:separator/>
      </w:r>
    </w:p>
  </w:footnote>
  <w:footnote w:type="continuationSeparator" w:id="0">
    <w:p w14:paraId="366968B7" w14:textId="77777777" w:rsidR="0074273E" w:rsidRDefault="007427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F92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FE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C9E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3E"/>
    <w:rsid w:val="000666E0"/>
    <w:rsid w:val="002510B7"/>
    <w:rsid w:val="005C130B"/>
    <w:rsid w:val="0074273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5ED20"/>
  <w15:chartTrackingRefBased/>
  <w15:docId w15:val="{ACAED821-AA4A-4B5C-9A39-229F4A14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2022-10-23T20:29:00Z</dcterms:created>
  <dcterms:modified xsi:type="dcterms:W3CDTF">2022-10-23T20:29:00Z</dcterms:modified>
</cp:coreProperties>
</file>