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D396F" w14:textId="34986C2E" w:rsidR="00BA00AB" w:rsidRDefault="000C5A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Jane BURDETT</w:t>
      </w:r>
      <w:r>
        <w:rPr>
          <w:rFonts w:cs="Times New Roman"/>
          <w:szCs w:val="24"/>
        </w:rPr>
        <w:t xml:space="preserve">      (fl.1460)</w:t>
      </w:r>
    </w:p>
    <w:p w14:paraId="43500E69" w14:textId="77777777" w:rsidR="000C5A6E" w:rsidRDefault="000C5A6E" w:rsidP="009139A6">
      <w:pPr>
        <w:pStyle w:val="NoSpacing"/>
        <w:rPr>
          <w:rFonts w:cs="Times New Roman"/>
          <w:szCs w:val="24"/>
        </w:rPr>
      </w:pPr>
    </w:p>
    <w:p w14:paraId="15D8B745" w14:textId="77777777" w:rsidR="000C5A6E" w:rsidRDefault="000C5A6E" w:rsidP="009139A6">
      <w:pPr>
        <w:pStyle w:val="NoSpacing"/>
        <w:rPr>
          <w:rFonts w:cs="Times New Roman"/>
          <w:szCs w:val="24"/>
        </w:rPr>
      </w:pPr>
    </w:p>
    <w:p w14:paraId="0DD47072" w14:textId="07FD87C5" w:rsidR="000C5A6E" w:rsidRDefault="000C5A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Maurice Bruyn(d.1466)(q.v.).     ( C.P. II p.355)</w:t>
      </w:r>
    </w:p>
    <w:p w14:paraId="69A0AB26" w14:textId="09065003" w:rsidR="000C5A6E" w:rsidRDefault="000C5A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Nicholas Burdett of Arrow(H.P. pp.132-3)</w:t>
      </w:r>
    </w:p>
    <w:p w14:paraId="547D88B9" w14:textId="77777777" w:rsidR="000C5A6E" w:rsidRDefault="000C5A6E" w:rsidP="009139A6">
      <w:pPr>
        <w:pStyle w:val="NoSpacing"/>
        <w:rPr>
          <w:rFonts w:cs="Times New Roman"/>
          <w:szCs w:val="24"/>
        </w:rPr>
      </w:pPr>
    </w:p>
    <w:p w14:paraId="7AEC0926" w14:textId="77777777" w:rsidR="000C5A6E" w:rsidRDefault="000C5A6E" w:rsidP="009139A6">
      <w:pPr>
        <w:pStyle w:val="NoSpacing"/>
        <w:rPr>
          <w:rFonts w:cs="Times New Roman"/>
          <w:szCs w:val="24"/>
        </w:rPr>
      </w:pPr>
    </w:p>
    <w:p w14:paraId="32E2E8FE" w14:textId="32362D67" w:rsidR="000C5A6E" w:rsidRPr="000C5A6E" w:rsidRDefault="000C5A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September 2023</w:t>
      </w:r>
    </w:p>
    <w:sectPr w:rsidR="000C5A6E" w:rsidRPr="000C5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94115" w14:textId="77777777" w:rsidR="000C5A6E" w:rsidRDefault="000C5A6E" w:rsidP="009139A6">
      <w:r>
        <w:separator/>
      </w:r>
    </w:p>
  </w:endnote>
  <w:endnote w:type="continuationSeparator" w:id="0">
    <w:p w14:paraId="1420CF41" w14:textId="77777777" w:rsidR="000C5A6E" w:rsidRDefault="000C5A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36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E32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9F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0FFA3" w14:textId="77777777" w:rsidR="000C5A6E" w:rsidRDefault="000C5A6E" w:rsidP="009139A6">
      <w:r>
        <w:separator/>
      </w:r>
    </w:p>
  </w:footnote>
  <w:footnote w:type="continuationSeparator" w:id="0">
    <w:p w14:paraId="1696BF20" w14:textId="77777777" w:rsidR="000C5A6E" w:rsidRDefault="000C5A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2C7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682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7A2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6E"/>
    <w:rsid w:val="000666E0"/>
    <w:rsid w:val="000C5A6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65C8E"/>
  <w15:chartTrackingRefBased/>
  <w15:docId w15:val="{01810D7D-C467-4218-AA69-7D3D017D9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2023-09-14T20:25:00Z</dcterms:created>
  <dcterms:modified xsi:type="dcterms:W3CDTF">2023-09-14T20:28:00Z</dcterms:modified>
</cp:coreProperties>
</file>