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3A683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BURDET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037D665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89C42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F7954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Jun.1467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Cawase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Knighton, Somerset(q.v.), was pardoned outlawry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E4DD4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appearing to answer him touching a trespass.</w:t>
      </w:r>
    </w:p>
    <w:p w14:paraId="7F5C8E56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p.3)</w:t>
      </w:r>
    </w:p>
    <w:p w14:paraId="1CCD6EA8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AEEC9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4760FE" w14:textId="77777777" w:rsidR="00AB1E43" w:rsidRDefault="00AB1E43" w:rsidP="00AB1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2021</w:t>
      </w:r>
    </w:p>
    <w:p w14:paraId="14826C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9B482" w14:textId="77777777" w:rsidR="00AB1E43" w:rsidRDefault="00AB1E43" w:rsidP="009139A6">
      <w:r>
        <w:separator/>
      </w:r>
    </w:p>
  </w:endnote>
  <w:endnote w:type="continuationSeparator" w:id="0">
    <w:p w14:paraId="7DCC3FE8" w14:textId="77777777" w:rsidR="00AB1E43" w:rsidRDefault="00AB1E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261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41D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A19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8660E" w14:textId="77777777" w:rsidR="00AB1E43" w:rsidRDefault="00AB1E43" w:rsidP="009139A6">
      <w:r>
        <w:separator/>
      </w:r>
    </w:p>
  </w:footnote>
  <w:footnote w:type="continuationSeparator" w:id="0">
    <w:p w14:paraId="78F2F993" w14:textId="77777777" w:rsidR="00AB1E43" w:rsidRDefault="00AB1E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37C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B60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150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43"/>
    <w:rsid w:val="000666E0"/>
    <w:rsid w:val="002510B7"/>
    <w:rsid w:val="005C130B"/>
    <w:rsid w:val="00826F5C"/>
    <w:rsid w:val="009139A6"/>
    <w:rsid w:val="009448BB"/>
    <w:rsid w:val="00A3176C"/>
    <w:rsid w:val="00AB1E4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FD261"/>
  <w15:chartTrackingRefBased/>
  <w15:docId w15:val="{73C1B083-CF55-401E-B603-9C1AB950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2021-04-14T08:22:00Z</dcterms:created>
  <dcterms:modified xsi:type="dcterms:W3CDTF">2021-04-14T08:23:00Z</dcterms:modified>
</cp:coreProperties>
</file>