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182" w:rsidRDefault="00FD2182" w:rsidP="00FD21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BURDET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FD2182" w:rsidRDefault="00FD2182" w:rsidP="00FD21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2182" w:rsidRDefault="00FD2182" w:rsidP="00FD21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2182" w:rsidRDefault="00FD2182" w:rsidP="00FD21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Nov.1432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Newark,</w:t>
      </w:r>
    </w:p>
    <w:p w:rsidR="00FD2182" w:rsidRDefault="00FD2182" w:rsidP="00FD21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Nottinghamshire, into the lands of the late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Karleton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FD2182" w:rsidRDefault="00FD2182" w:rsidP="00FD21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24-34)</w:t>
      </w:r>
    </w:p>
    <w:p w:rsidR="00FD2182" w:rsidRDefault="00FD2182" w:rsidP="00FD21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D2182" w:rsidRDefault="00FD2182" w:rsidP="00FD21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FD2182" w:rsidRDefault="00FD2182" w:rsidP="00FD21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March 2016</w:t>
      </w:r>
      <w:bookmarkStart w:id="0" w:name="_GoBack"/>
      <w:bookmarkEnd w:id="0"/>
    </w:p>
    <w:sectPr w:rsidR="006B2F86" w:rsidRPr="00FD218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2182" w:rsidRDefault="00FD2182" w:rsidP="00E71FC3">
      <w:pPr>
        <w:spacing w:after="0" w:line="240" w:lineRule="auto"/>
      </w:pPr>
      <w:r>
        <w:separator/>
      </w:r>
    </w:p>
  </w:endnote>
  <w:endnote w:type="continuationSeparator" w:id="0">
    <w:p w:rsidR="00FD2182" w:rsidRDefault="00FD218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2182" w:rsidRDefault="00FD2182" w:rsidP="00E71FC3">
      <w:pPr>
        <w:spacing w:after="0" w:line="240" w:lineRule="auto"/>
      </w:pPr>
      <w:r>
        <w:separator/>
      </w:r>
    </w:p>
  </w:footnote>
  <w:footnote w:type="continuationSeparator" w:id="0">
    <w:p w:rsidR="00FD2182" w:rsidRDefault="00FD218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182"/>
    <w:rsid w:val="00AB52E8"/>
    <w:rsid w:val="00B16D3F"/>
    <w:rsid w:val="00E71FC3"/>
    <w:rsid w:val="00EF4813"/>
    <w:rsid w:val="00FD2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D8EF3"/>
  <w15:chartTrackingRefBased/>
  <w15:docId w15:val="{E226AA16-94EF-4052-9A7C-E0D0FEC73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2016-03-04T20:22:00Z</dcterms:created>
  <dcterms:modified xsi:type="dcterms:W3CDTF">2016-03-04T20:23:00Z</dcterms:modified>
</cp:coreProperties>
</file>