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24A0" w14:textId="141099BC" w:rsidR="009857F4" w:rsidRDefault="009857F4" w:rsidP="009857F4">
      <w:pPr>
        <w:pStyle w:val="NoSpacing"/>
      </w:pPr>
      <w:r>
        <w:rPr>
          <w:u w:val="single"/>
        </w:rPr>
        <w:t>Elizabeth</w:t>
      </w:r>
      <w:r>
        <w:rPr>
          <w:u w:val="single"/>
        </w:rPr>
        <w:t xml:space="preserve"> BURDET</w:t>
      </w:r>
      <w:r>
        <w:t xml:space="preserve">       (fl.1435)</w:t>
      </w:r>
    </w:p>
    <w:p w14:paraId="61970808" w14:textId="77777777" w:rsidR="009857F4" w:rsidRDefault="009857F4" w:rsidP="009857F4">
      <w:pPr>
        <w:pStyle w:val="NoSpacing"/>
      </w:pPr>
    </w:p>
    <w:p w14:paraId="7A1C091F" w14:textId="77777777" w:rsidR="009857F4" w:rsidRDefault="009857F4" w:rsidP="009857F4">
      <w:pPr>
        <w:pStyle w:val="NoSpacing"/>
      </w:pPr>
    </w:p>
    <w:p w14:paraId="2096F1E2" w14:textId="570D2024" w:rsidR="009857F4" w:rsidRDefault="009857F4" w:rsidP="009857F4">
      <w:pPr>
        <w:pStyle w:val="NoSpacing"/>
      </w:pPr>
      <w:r>
        <w:t xml:space="preserve">= </w:t>
      </w:r>
      <w:r>
        <w:t>John</w:t>
      </w:r>
      <w:r>
        <w:t>(q.v.).</w:t>
      </w:r>
    </w:p>
    <w:p w14:paraId="59CA3C3F" w14:textId="77777777" w:rsidR="009857F4" w:rsidRDefault="009857F4" w:rsidP="009857F4">
      <w:pPr>
        <w:pStyle w:val="NoSpacing"/>
      </w:pPr>
      <w:r>
        <w:t>(</w:t>
      </w:r>
      <w:hyperlink r:id="rId6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14:paraId="3E76323A" w14:textId="77777777" w:rsidR="009857F4" w:rsidRDefault="009857F4" w:rsidP="009857F4">
      <w:pPr>
        <w:pStyle w:val="NoSpacing"/>
      </w:pPr>
    </w:p>
    <w:p w14:paraId="57719FC7" w14:textId="77777777" w:rsidR="009857F4" w:rsidRDefault="009857F4" w:rsidP="009857F4">
      <w:pPr>
        <w:pStyle w:val="NoSpacing"/>
      </w:pPr>
    </w:p>
    <w:p w14:paraId="3D0B84C9" w14:textId="77777777" w:rsidR="009857F4" w:rsidRDefault="009857F4" w:rsidP="009857F4">
      <w:pPr>
        <w:pStyle w:val="NoSpacing"/>
      </w:pPr>
      <w:r>
        <w:t>20 Jan.1435</w:t>
      </w:r>
      <w:r>
        <w:tab/>
        <w:t>Settlement of the action taken against them by Sir Ralph Cromwell(q.v.) and</w:t>
      </w:r>
    </w:p>
    <w:p w14:paraId="7DF1F7A5" w14:textId="77777777" w:rsidR="009857F4" w:rsidRDefault="009857F4" w:rsidP="009857F4">
      <w:pPr>
        <w:pStyle w:val="NoSpacing"/>
      </w:pPr>
      <w:r>
        <w:tab/>
      </w:r>
      <w:r>
        <w:tab/>
        <w:t xml:space="preserve">others over the manor of </w:t>
      </w:r>
      <w:proofErr w:type="spellStart"/>
      <w:r>
        <w:t>Thrussington</w:t>
      </w:r>
      <w:proofErr w:type="spellEnd"/>
      <w:r>
        <w:t xml:space="preserve">, Leicestershire.   </w:t>
      </w:r>
    </w:p>
    <w:p w14:paraId="46B672F9" w14:textId="77777777" w:rsidR="009857F4" w:rsidRDefault="009857F4" w:rsidP="009857F4">
      <w:pPr>
        <w:pStyle w:val="NoSpacing"/>
      </w:pPr>
      <w:r>
        <w:tab/>
      </w:r>
      <w:r>
        <w:tab/>
        <w:t>(www.medievalgenealogy.org.uk/fines/abstracts/CP_25_1_126_75.shtml)</w:t>
      </w:r>
    </w:p>
    <w:p w14:paraId="09A92B3A" w14:textId="77777777" w:rsidR="009857F4" w:rsidRDefault="009857F4" w:rsidP="009857F4">
      <w:pPr>
        <w:pStyle w:val="NoSpacing"/>
      </w:pPr>
    </w:p>
    <w:p w14:paraId="39EC0F9C" w14:textId="77777777" w:rsidR="009857F4" w:rsidRDefault="009857F4" w:rsidP="009857F4">
      <w:pPr>
        <w:pStyle w:val="NoSpacing"/>
      </w:pPr>
    </w:p>
    <w:p w14:paraId="301FAEB6" w14:textId="77777777" w:rsidR="009857F4" w:rsidRDefault="009857F4" w:rsidP="009857F4">
      <w:pPr>
        <w:pStyle w:val="NoSpacing"/>
      </w:pPr>
      <w:r>
        <w:t>24 January 2013</w:t>
      </w:r>
    </w:p>
    <w:p w14:paraId="2635EB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0B5C5" w14:textId="77777777" w:rsidR="009857F4" w:rsidRDefault="009857F4" w:rsidP="009139A6">
      <w:r>
        <w:separator/>
      </w:r>
    </w:p>
  </w:endnote>
  <w:endnote w:type="continuationSeparator" w:id="0">
    <w:p w14:paraId="5CD3448D" w14:textId="77777777" w:rsidR="009857F4" w:rsidRDefault="009857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DF2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30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4B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4392A" w14:textId="77777777" w:rsidR="009857F4" w:rsidRDefault="009857F4" w:rsidP="009139A6">
      <w:r>
        <w:separator/>
      </w:r>
    </w:p>
  </w:footnote>
  <w:footnote w:type="continuationSeparator" w:id="0">
    <w:p w14:paraId="392BC1E8" w14:textId="77777777" w:rsidR="009857F4" w:rsidRDefault="009857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6A0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787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02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F4"/>
    <w:rsid w:val="000666E0"/>
    <w:rsid w:val="002510B7"/>
    <w:rsid w:val="005C130B"/>
    <w:rsid w:val="00826F5C"/>
    <w:rsid w:val="009139A6"/>
    <w:rsid w:val="009448BB"/>
    <w:rsid w:val="00947624"/>
    <w:rsid w:val="009857F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5294"/>
  <w15:chartTrackingRefBased/>
  <w15:docId w15:val="{0CDB62BA-5685-4243-B9DF-89F33401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9857F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2023-08-06T06:54:00Z</dcterms:created>
  <dcterms:modified xsi:type="dcterms:W3CDTF">2023-08-06T06:55:00Z</dcterms:modified>
</cp:coreProperties>
</file>