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CA1" w:rsidRDefault="00344CA1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BURDESCOMB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:rsidR="00344CA1" w:rsidRDefault="00344CA1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 Abbey.</w:t>
      </w:r>
    </w:p>
    <w:p w:rsidR="00344CA1" w:rsidRDefault="00344CA1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CA1" w:rsidRDefault="00344CA1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CA1" w:rsidRDefault="00344CA1" w:rsidP="00344CA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344CA1" w:rsidRDefault="00344CA1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p.117)</w:t>
      </w:r>
    </w:p>
    <w:p w:rsidR="005879AD" w:rsidRDefault="005879AD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place.   (ibid.p.118)</w:t>
      </w:r>
    </w:p>
    <w:p w:rsidR="00106310" w:rsidRDefault="00106310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same place by the Bishop.   (ibid.120)</w:t>
      </w:r>
    </w:p>
    <w:p w:rsidR="00344CA1" w:rsidRDefault="00344CA1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106310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79AD" w:rsidRDefault="005879AD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2016</w:t>
      </w:r>
    </w:p>
    <w:p w:rsidR="00106310" w:rsidRPr="00344CA1" w:rsidRDefault="00106310" w:rsidP="00344C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2016</w:t>
      </w:r>
      <w:bookmarkStart w:id="0" w:name="_GoBack"/>
      <w:bookmarkEnd w:id="0"/>
    </w:p>
    <w:sectPr w:rsidR="00106310" w:rsidRPr="00344C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CA1" w:rsidRDefault="00344CA1" w:rsidP="00E71FC3">
      <w:pPr>
        <w:spacing w:after="0" w:line="240" w:lineRule="auto"/>
      </w:pPr>
      <w:r>
        <w:separator/>
      </w:r>
    </w:p>
  </w:endnote>
  <w:endnote w:type="continuationSeparator" w:id="0">
    <w:p w:rsidR="00344CA1" w:rsidRDefault="00344C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CA1" w:rsidRDefault="00344CA1" w:rsidP="00E71FC3">
      <w:pPr>
        <w:spacing w:after="0" w:line="240" w:lineRule="auto"/>
      </w:pPr>
      <w:r>
        <w:separator/>
      </w:r>
    </w:p>
  </w:footnote>
  <w:footnote w:type="continuationSeparator" w:id="0">
    <w:p w:rsidR="00344CA1" w:rsidRDefault="00344C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CA1"/>
    <w:rsid w:val="00106310"/>
    <w:rsid w:val="00344CA1"/>
    <w:rsid w:val="005879A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673BB"/>
  <w15:chartTrackingRefBased/>
  <w15:docId w15:val="{44013E99-5D8A-4EC6-998F-79F005F7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2016-06-13T16:49:00Z</dcterms:created>
  <dcterms:modified xsi:type="dcterms:W3CDTF">2016-06-20T16:08:00Z</dcterms:modified>
</cp:coreProperties>
</file>