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707" w:rsidRDefault="00917707" w:rsidP="00917707">
      <w:pPr>
        <w:pStyle w:val="NoSpacing"/>
      </w:pPr>
      <w:r>
        <w:rPr>
          <w:u w:val="single"/>
        </w:rPr>
        <w:t>William BURDEN</w:t>
      </w:r>
      <w:r>
        <w:t xml:space="preserve">      (</w:t>
      </w:r>
      <w:r w:rsidR="0050196B">
        <w:t>d</w:t>
      </w:r>
      <w:bookmarkStart w:id="0" w:name="_GoBack"/>
      <w:bookmarkEnd w:id="0"/>
      <w:r>
        <w:t>.1500)</w:t>
      </w:r>
    </w:p>
    <w:p w:rsidR="00917707" w:rsidRDefault="00917707" w:rsidP="0091770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Ixworth</w:t>
      </w:r>
      <w:proofErr w:type="spellEnd"/>
      <w:r>
        <w:t>, Suffolk.</w:t>
      </w:r>
    </w:p>
    <w:p w:rsidR="00917707" w:rsidRDefault="00917707" w:rsidP="00917707">
      <w:pPr>
        <w:pStyle w:val="NoSpacing"/>
      </w:pPr>
    </w:p>
    <w:p w:rsidR="00917707" w:rsidRDefault="00917707" w:rsidP="00917707">
      <w:pPr>
        <w:pStyle w:val="NoSpacing"/>
      </w:pPr>
    </w:p>
    <w:p w:rsidR="00917707" w:rsidRDefault="00917707" w:rsidP="00917707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917707" w:rsidRDefault="00917707" w:rsidP="0091770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25)</w:t>
      </w:r>
    </w:p>
    <w:p w:rsidR="00917707" w:rsidRDefault="00917707" w:rsidP="00917707">
      <w:pPr>
        <w:pStyle w:val="NoSpacing"/>
      </w:pPr>
    </w:p>
    <w:p w:rsidR="00917707" w:rsidRDefault="00917707" w:rsidP="00917707">
      <w:pPr>
        <w:pStyle w:val="NoSpacing"/>
      </w:pPr>
    </w:p>
    <w:p w:rsidR="00917707" w:rsidRDefault="00917707" w:rsidP="00917707">
      <w:pPr>
        <w:pStyle w:val="NoSpacing"/>
      </w:pPr>
    </w:p>
    <w:p w:rsidR="00917707" w:rsidRDefault="00917707" w:rsidP="00917707">
      <w:pPr>
        <w:pStyle w:val="NoSpacing"/>
      </w:pPr>
      <w:r>
        <w:t>15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707" w:rsidRDefault="00917707" w:rsidP="00920DE3">
      <w:pPr>
        <w:spacing w:after="0" w:line="240" w:lineRule="auto"/>
      </w:pPr>
      <w:r>
        <w:separator/>
      </w:r>
    </w:p>
  </w:endnote>
  <w:endnote w:type="continuationSeparator" w:id="0">
    <w:p w:rsidR="00917707" w:rsidRDefault="009177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707" w:rsidRDefault="00917707" w:rsidP="00920DE3">
      <w:pPr>
        <w:spacing w:after="0" w:line="240" w:lineRule="auto"/>
      </w:pPr>
      <w:r>
        <w:separator/>
      </w:r>
    </w:p>
  </w:footnote>
  <w:footnote w:type="continuationSeparator" w:id="0">
    <w:p w:rsidR="00917707" w:rsidRDefault="009177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707"/>
    <w:rsid w:val="00120749"/>
    <w:rsid w:val="0050196B"/>
    <w:rsid w:val="00624CAE"/>
    <w:rsid w:val="0091770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77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77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2014-08-16T19:25:00Z</dcterms:created>
  <dcterms:modified xsi:type="dcterms:W3CDTF">2014-08-16T19:26:00Z</dcterms:modified>
</cp:coreProperties>
</file>