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110" w:rsidRDefault="00520110" w:rsidP="00520110">
      <w:pPr>
        <w:pStyle w:val="NoSpacing"/>
      </w:pPr>
      <w:r>
        <w:rPr>
          <w:u w:val="single"/>
        </w:rPr>
        <w:t>Thomas BURDEN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20110" w:rsidRDefault="00520110" w:rsidP="00520110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520110" w:rsidRDefault="00520110" w:rsidP="00520110">
      <w:pPr>
        <w:pStyle w:val="NoSpacing"/>
      </w:pPr>
    </w:p>
    <w:p w:rsidR="00520110" w:rsidRDefault="00520110" w:rsidP="00520110">
      <w:pPr>
        <w:pStyle w:val="NoSpacing"/>
      </w:pPr>
    </w:p>
    <w:p w:rsidR="00520110" w:rsidRDefault="00520110" w:rsidP="0052011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p.372)</w:t>
      </w:r>
    </w:p>
    <w:p w:rsidR="00520110" w:rsidRDefault="00520110" w:rsidP="00520110">
      <w:pPr>
        <w:pStyle w:val="NoSpacing"/>
      </w:pPr>
    </w:p>
    <w:p w:rsidR="00520110" w:rsidRDefault="00520110" w:rsidP="00520110">
      <w:pPr>
        <w:pStyle w:val="NoSpacing"/>
      </w:pPr>
    </w:p>
    <w:p w:rsidR="00520110" w:rsidRPr="00E5376E" w:rsidRDefault="00520110" w:rsidP="00520110">
      <w:pPr>
        <w:pStyle w:val="NoSpacing"/>
      </w:pPr>
      <w:r>
        <w:t>18 March 2017</w:t>
      </w:r>
    </w:p>
    <w:p w:rsidR="006B2F86" w:rsidRPr="00520110" w:rsidRDefault="00520110" w:rsidP="00E71FC3">
      <w:pPr>
        <w:pStyle w:val="NoSpacing"/>
      </w:pPr>
      <w:bookmarkStart w:id="0" w:name="_GoBack"/>
      <w:bookmarkEnd w:id="0"/>
    </w:p>
    <w:sectPr w:rsidR="006B2F86" w:rsidRPr="005201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110" w:rsidRDefault="00520110" w:rsidP="00E71FC3">
      <w:pPr>
        <w:spacing w:after="0" w:line="240" w:lineRule="auto"/>
      </w:pPr>
      <w:r>
        <w:separator/>
      </w:r>
    </w:p>
  </w:endnote>
  <w:endnote w:type="continuationSeparator" w:id="0">
    <w:p w:rsidR="00520110" w:rsidRDefault="005201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110" w:rsidRDefault="00520110" w:rsidP="00E71FC3">
      <w:pPr>
        <w:spacing w:after="0" w:line="240" w:lineRule="auto"/>
      </w:pPr>
      <w:r>
        <w:separator/>
      </w:r>
    </w:p>
  </w:footnote>
  <w:footnote w:type="continuationSeparator" w:id="0">
    <w:p w:rsidR="00520110" w:rsidRDefault="005201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110"/>
    <w:rsid w:val="001A7C09"/>
    <w:rsid w:val="0052011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86D95"/>
  <w15:chartTrackingRefBased/>
  <w15:docId w15:val="{49918DE4-2487-4D20-B9F2-2B580FAB0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2017-03-18T17:35:00Z</dcterms:created>
  <dcterms:modified xsi:type="dcterms:W3CDTF">2017-03-18T17:36:00Z</dcterms:modified>
</cp:coreProperties>
</file>