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3C9" w:rsidRDefault="002C43C9" w:rsidP="002C43C9">
      <w:pPr>
        <w:pStyle w:val="NoSpacing"/>
      </w:pPr>
      <w:r>
        <w:rPr>
          <w:u w:val="single"/>
        </w:rPr>
        <w:t>Richard BURDEN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2C43C9" w:rsidRDefault="002C43C9" w:rsidP="002C43C9">
      <w:pPr>
        <w:pStyle w:val="NoSpacing"/>
      </w:pPr>
      <w:r>
        <w:t xml:space="preserve">of </w:t>
      </w:r>
      <w:proofErr w:type="spellStart"/>
      <w:r>
        <w:t>Headcorn</w:t>
      </w:r>
      <w:proofErr w:type="spellEnd"/>
      <w:r>
        <w:t>, Kent.</w:t>
      </w:r>
    </w:p>
    <w:p w:rsidR="002C43C9" w:rsidRDefault="002C43C9" w:rsidP="002C43C9">
      <w:pPr>
        <w:pStyle w:val="NoSpacing"/>
      </w:pPr>
    </w:p>
    <w:p w:rsidR="002C43C9" w:rsidRDefault="002C43C9" w:rsidP="002C43C9">
      <w:pPr>
        <w:pStyle w:val="NoSpacing"/>
      </w:pPr>
    </w:p>
    <w:p w:rsidR="002C43C9" w:rsidRDefault="002C43C9" w:rsidP="002C43C9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p.372)</w:t>
      </w:r>
    </w:p>
    <w:p w:rsidR="002C43C9" w:rsidRDefault="002C43C9" w:rsidP="002C43C9">
      <w:pPr>
        <w:pStyle w:val="NoSpacing"/>
      </w:pPr>
    </w:p>
    <w:p w:rsidR="002C43C9" w:rsidRDefault="002C43C9" w:rsidP="002C43C9">
      <w:pPr>
        <w:pStyle w:val="NoSpacing"/>
      </w:pPr>
    </w:p>
    <w:p w:rsidR="002C43C9" w:rsidRPr="00E5376E" w:rsidRDefault="002C43C9" w:rsidP="002C43C9">
      <w:pPr>
        <w:pStyle w:val="NoSpacing"/>
      </w:pPr>
      <w:r>
        <w:t>18 March 2017</w:t>
      </w:r>
    </w:p>
    <w:p w:rsidR="006B2F86" w:rsidRPr="002C43C9" w:rsidRDefault="002C43C9" w:rsidP="00E71FC3">
      <w:pPr>
        <w:pStyle w:val="NoSpacing"/>
      </w:pPr>
      <w:bookmarkStart w:id="0" w:name="_GoBack"/>
      <w:bookmarkEnd w:id="0"/>
    </w:p>
    <w:sectPr w:rsidR="006B2F86" w:rsidRPr="002C43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3C9" w:rsidRDefault="002C43C9" w:rsidP="00E71FC3">
      <w:pPr>
        <w:spacing w:after="0" w:line="240" w:lineRule="auto"/>
      </w:pPr>
      <w:r>
        <w:separator/>
      </w:r>
    </w:p>
  </w:endnote>
  <w:endnote w:type="continuationSeparator" w:id="0">
    <w:p w:rsidR="002C43C9" w:rsidRDefault="002C43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3C9" w:rsidRDefault="002C43C9" w:rsidP="00E71FC3">
      <w:pPr>
        <w:spacing w:after="0" w:line="240" w:lineRule="auto"/>
      </w:pPr>
      <w:r>
        <w:separator/>
      </w:r>
    </w:p>
  </w:footnote>
  <w:footnote w:type="continuationSeparator" w:id="0">
    <w:p w:rsidR="002C43C9" w:rsidRDefault="002C43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3C9"/>
    <w:rsid w:val="001A7C09"/>
    <w:rsid w:val="002C43C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66676"/>
  <w15:chartTrackingRefBased/>
  <w15:docId w15:val="{20E635D4-3670-4D37-89CB-F07D49581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2017-03-18T17:33:00Z</dcterms:created>
  <dcterms:modified xsi:type="dcterms:W3CDTF">2017-03-18T17:34:00Z</dcterms:modified>
</cp:coreProperties>
</file>