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96E" w:rsidRDefault="004D696E" w:rsidP="004D696E">
      <w:pPr>
        <w:pStyle w:val="NoSpacing"/>
      </w:pPr>
      <w:r>
        <w:rPr>
          <w:u w:val="single"/>
        </w:rPr>
        <w:t>Michael BURDEN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D696E" w:rsidRDefault="004D696E" w:rsidP="004D696E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4D696E" w:rsidRDefault="004D696E" w:rsidP="004D696E">
      <w:pPr>
        <w:pStyle w:val="NoSpacing"/>
      </w:pPr>
    </w:p>
    <w:p w:rsidR="004D696E" w:rsidRDefault="004D696E" w:rsidP="004D696E">
      <w:pPr>
        <w:pStyle w:val="NoSpacing"/>
      </w:pPr>
    </w:p>
    <w:p w:rsidR="004D696E" w:rsidRDefault="004D696E" w:rsidP="004D696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4D696E" w:rsidRDefault="004D696E" w:rsidP="004D696E">
      <w:pPr>
        <w:pStyle w:val="NoSpacing"/>
      </w:pPr>
    </w:p>
    <w:p w:rsidR="004D696E" w:rsidRDefault="004D696E" w:rsidP="004D696E">
      <w:pPr>
        <w:pStyle w:val="NoSpacing"/>
      </w:pPr>
    </w:p>
    <w:p w:rsidR="004D696E" w:rsidRPr="00E5376E" w:rsidRDefault="004D696E" w:rsidP="004D696E">
      <w:pPr>
        <w:pStyle w:val="NoSpacing"/>
      </w:pPr>
      <w:r>
        <w:t>18 March 2017</w:t>
      </w:r>
    </w:p>
    <w:p w:rsidR="006B2F86" w:rsidRPr="004D696E" w:rsidRDefault="004D696E" w:rsidP="00E71FC3">
      <w:pPr>
        <w:pStyle w:val="NoSpacing"/>
      </w:pPr>
      <w:bookmarkStart w:id="0" w:name="_GoBack"/>
      <w:bookmarkEnd w:id="0"/>
    </w:p>
    <w:sectPr w:rsidR="006B2F86" w:rsidRPr="004D696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696E" w:rsidRDefault="004D696E" w:rsidP="00E71FC3">
      <w:pPr>
        <w:spacing w:after="0" w:line="240" w:lineRule="auto"/>
      </w:pPr>
      <w:r>
        <w:separator/>
      </w:r>
    </w:p>
  </w:endnote>
  <w:endnote w:type="continuationSeparator" w:id="0">
    <w:p w:rsidR="004D696E" w:rsidRDefault="004D696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696E" w:rsidRDefault="004D696E" w:rsidP="00E71FC3">
      <w:pPr>
        <w:spacing w:after="0" w:line="240" w:lineRule="auto"/>
      </w:pPr>
      <w:r>
        <w:separator/>
      </w:r>
    </w:p>
  </w:footnote>
  <w:footnote w:type="continuationSeparator" w:id="0">
    <w:p w:rsidR="004D696E" w:rsidRDefault="004D696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96E"/>
    <w:rsid w:val="001A7C09"/>
    <w:rsid w:val="004D696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9F23E7"/>
  <w15:chartTrackingRefBased/>
  <w15:docId w15:val="{3FA5B82C-5048-4E1A-9EE0-35F696F1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2017-03-18T17:34:00Z</dcterms:created>
  <dcterms:modified xsi:type="dcterms:W3CDTF">2017-03-18T17:34:00Z</dcterms:modified>
</cp:coreProperties>
</file>