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E8C2F" w14:textId="77777777" w:rsidR="001B2940" w:rsidRDefault="001B2940" w:rsidP="001B29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BURDE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B64B9A5" w14:textId="77777777" w:rsidR="001B2940" w:rsidRDefault="001B2940" w:rsidP="001B29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Saltfleetby</w:t>
      </w:r>
      <w:proofErr w:type="spellEnd"/>
      <w:r>
        <w:rPr>
          <w:rFonts w:cs="Times New Roman"/>
          <w:szCs w:val="24"/>
        </w:rPr>
        <w:t>, Lincolnshire. Carpenter.</w:t>
      </w:r>
    </w:p>
    <w:p w14:paraId="4232CF39" w14:textId="77777777" w:rsidR="001B2940" w:rsidRDefault="001B2940" w:rsidP="001B2940">
      <w:pPr>
        <w:pStyle w:val="NoSpacing"/>
        <w:rPr>
          <w:rFonts w:cs="Times New Roman"/>
          <w:szCs w:val="24"/>
        </w:rPr>
      </w:pPr>
    </w:p>
    <w:p w14:paraId="3244A735" w14:textId="77777777" w:rsidR="001B2940" w:rsidRDefault="001B2940" w:rsidP="001B2940">
      <w:pPr>
        <w:pStyle w:val="NoSpacing"/>
        <w:rPr>
          <w:rFonts w:cs="Times New Roman"/>
          <w:szCs w:val="24"/>
        </w:rPr>
      </w:pPr>
    </w:p>
    <w:p w14:paraId="0ECF6C81" w14:textId="77777777" w:rsidR="001B2940" w:rsidRDefault="001B2940" w:rsidP="001B29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Pormard</w:t>
      </w:r>
      <w:proofErr w:type="spellEnd"/>
      <w:r>
        <w:rPr>
          <w:rFonts w:cs="Times New Roman"/>
          <w:szCs w:val="24"/>
        </w:rPr>
        <w:t>(q.v.) brought a plaint of debt against him and three others.</w:t>
      </w:r>
    </w:p>
    <w:p w14:paraId="468258F2" w14:textId="77777777" w:rsidR="001B2940" w:rsidRDefault="001B2940" w:rsidP="001B29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8223F"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119B0BB7" w14:textId="77777777" w:rsidR="001B2940" w:rsidRDefault="001B2940" w:rsidP="001B2940">
      <w:pPr>
        <w:pStyle w:val="NoSpacing"/>
        <w:rPr>
          <w:rFonts w:cs="Times New Roman"/>
          <w:szCs w:val="24"/>
        </w:rPr>
      </w:pPr>
    </w:p>
    <w:p w14:paraId="041D301E" w14:textId="77777777" w:rsidR="001B2940" w:rsidRDefault="001B2940" w:rsidP="001B2940">
      <w:pPr>
        <w:pStyle w:val="NoSpacing"/>
        <w:rPr>
          <w:rFonts w:cs="Times New Roman"/>
          <w:szCs w:val="24"/>
        </w:rPr>
      </w:pPr>
    </w:p>
    <w:p w14:paraId="6ECBB10F" w14:textId="77777777" w:rsidR="001B2940" w:rsidRDefault="001B2940" w:rsidP="001B29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February 2023</w:t>
      </w:r>
    </w:p>
    <w:p w14:paraId="0CF48B0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57B45" w14:textId="77777777" w:rsidR="001B2940" w:rsidRDefault="001B2940" w:rsidP="009139A6">
      <w:r>
        <w:separator/>
      </w:r>
    </w:p>
  </w:endnote>
  <w:endnote w:type="continuationSeparator" w:id="0">
    <w:p w14:paraId="51FF6041" w14:textId="77777777" w:rsidR="001B2940" w:rsidRDefault="001B29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3B1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6EF2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8F7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71E75" w14:textId="77777777" w:rsidR="001B2940" w:rsidRDefault="001B2940" w:rsidP="009139A6">
      <w:r>
        <w:separator/>
      </w:r>
    </w:p>
  </w:footnote>
  <w:footnote w:type="continuationSeparator" w:id="0">
    <w:p w14:paraId="7DB32EC1" w14:textId="77777777" w:rsidR="001B2940" w:rsidRDefault="001B29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CEA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6DA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892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940"/>
    <w:rsid w:val="000666E0"/>
    <w:rsid w:val="001B294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A4BCC"/>
  <w15:chartTrackingRefBased/>
  <w15:docId w15:val="{A3C4734B-3EC0-4172-91B0-633FEC50C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B29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2023-04-04T12:46:00Z</dcterms:created>
  <dcterms:modified xsi:type="dcterms:W3CDTF">2023-04-04T12:47:00Z</dcterms:modified>
</cp:coreProperties>
</file>