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08C" w:rsidRDefault="0034308C" w:rsidP="0034308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William BURDCLEVER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34308C" w:rsidRDefault="0034308C" w:rsidP="0034308C">
      <w:pPr>
        <w:rPr>
          <w:rFonts w:ascii="Times New Roman" w:eastAsia="Calibri" w:hAnsi="Times New Roman" w:cs="Times New Roman"/>
        </w:rPr>
      </w:pPr>
      <w:proofErr w:type="spellStart"/>
      <w:r>
        <w:rPr>
          <w:rFonts w:ascii="Times New Roman" w:eastAsia="Calibri" w:hAnsi="Times New Roman" w:cs="Times New Roman"/>
        </w:rPr>
        <w:t>Succentor</w:t>
      </w:r>
      <w:proofErr w:type="spellEnd"/>
      <w:r>
        <w:rPr>
          <w:rFonts w:ascii="Times New Roman" w:eastAsia="Calibri" w:hAnsi="Times New Roman" w:cs="Times New Roman"/>
        </w:rPr>
        <w:t xml:space="preserve"> of the Vicars Choral in York Minster.</w:t>
      </w:r>
    </w:p>
    <w:p w:rsidR="0034308C" w:rsidRDefault="0034308C" w:rsidP="0034308C">
      <w:pPr>
        <w:rPr>
          <w:rFonts w:ascii="Times New Roman" w:eastAsia="Calibri" w:hAnsi="Times New Roman" w:cs="Times New Roman"/>
        </w:rPr>
      </w:pPr>
    </w:p>
    <w:p w:rsidR="0034308C" w:rsidRDefault="0034308C" w:rsidP="0034308C">
      <w:pPr>
        <w:rPr>
          <w:rFonts w:ascii="Times New Roman" w:eastAsia="Calibri" w:hAnsi="Times New Roman" w:cs="Times New Roman"/>
        </w:rPr>
      </w:pPr>
    </w:p>
    <w:p w:rsidR="0034308C" w:rsidRDefault="0034308C" w:rsidP="0034308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He made a plaint of debt against Thomas Asper of York(q.v.).</w:t>
      </w:r>
    </w:p>
    <w:p w:rsidR="0034308C" w:rsidRDefault="0034308C" w:rsidP="0034308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34308C" w:rsidRDefault="0034308C" w:rsidP="0034308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He made a plaint of debt against Richard </w:t>
      </w:r>
      <w:proofErr w:type="spellStart"/>
      <w:r>
        <w:rPr>
          <w:rFonts w:ascii="Times New Roman" w:eastAsia="Calibri" w:hAnsi="Times New Roman" w:cs="Times New Roman"/>
        </w:rPr>
        <w:t>Baret</w:t>
      </w:r>
      <w:proofErr w:type="spellEnd"/>
      <w:r>
        <w:rPr>
          <w:rFonts w:ascii="Times New Roman" w:eastAsia="Calibri" w:hAnsi="Times New Roman" w:cs="Times New Roman"/>
        </w:rPr>
        <w:t xml:space="preserve"> of North Duffield, East</w:t>
      </w:r>
    </w:p>
    <w:p w:rsidR="0034308C" w:rsidRDefault="0034308C" w:rsidP="0034308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Riding of Yorkshire.  (ibid.)</w:t>
      </w:r>
    </w:p>
    <w:p w:rsidR="0034308C" w:rsidRDefault="0034308C" w:rsidP="0034308C">
      <w:pPr>
        <w:rPr>
          <w:rFonts w:ascii="Times New Roman" w:eastAsia="Calibri" w:hAnsi="Times New Roman" w:cs="Times New Roman"/>
        </w:rPr>
      </w:pPr>
    </w:p>
    <w:p w:rsidR="0034308C" w:rsidRDefault="0034308C" w:rsidP="0034308C">
      <w:pPr>
        <w:rPr>
          <w:rFonts w:ascii="Times New Roman" w:eastAsia="Calibri" w:hAnsi="Times New Roman" w:cs="Times New Roman"/>
        </w:rPr>
      </w:pPr>
    </w:p>
    <w:p w:rsidR="0034308C" w:rsidRDefault="0034308C" w:rsidP="0034308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8 May 2017</w:t>
      </w:r>
    </w:p>
    <w:p w:rsidR="006B2F86" w:rsidRPr="00E71FC3" w:rsidRDefault="0034308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08C" w:rsidRDefault="0034308C" w:rsidP="00E71FC3">
      <w:r>
        <w:separator/>
      </w:r>
    </w:p>
  </w:endnote>
  <w:endnote w:type="continuationSeparator" w:id="0">
    <w:p w:rsidR="0034308C" w:rsidRDefault="0034308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08C" w:rsidRDefault="0034308C" w:rsidP="00E71FC3">
      <w:r>
        <w:separator/>
      </w:r>
    </w:p>
  </w:footnote>
  <w:footnote w:type="continuationSeparator" w:id="0">
    <w:p w:rsidR="0034308C" w:rsidRDefault="0034308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08C"/>
    <w:rsid w:val="001A7C09"/>
    <w:rsid w:val="0034308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1FD6B9-6C45-4D88-85E6-4D6754B81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4308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2017-05-12T19:49:00Z</dcterms:created>
  <dcterms:modified xsi:type="dcterms:W3CDTF">2017-05-12T19:52:00Z</dcterms:modified>
</cp:coreProperties>
</file>