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CA78D" w14:textId="0B2C25A8" w:rsidR="006B2F86" w:rsidRDefault="00537FF1" w:rsidP="00E71FC3">
      <w:pPr>
        <w:pStyle w:val="NoSpacing"/>
      </w:pPr>
      <w:r>
        <w:rPr>
          <w:u w:val="single"/>
        </w:rPr>
        <w:t>John B</w:t>
      </w:r>
      <w:bookmarkStart w:id="0" w:name="_GoBack"/>
      <w:bookmarkEnd w:id="0"/>
      <w:r>
        <w:rPr>
          <w:u w:val="single"/>
        </w:rPr>
        <w:t>URCHOLTE</w:t>
      </w:r>
      <w:r>
        <w:t xml:space="preserve">      (fl.1414)</w:t>
      </w:r>
    </w:p>
    <w:p w14:paraId="0E992F09" w14:textId="737762C4" w:rsidR="00537FF1" w:rsidRDefault="00537FF1" w:rsidP="00E71FC3">
      <w:pPr>
        <w:pStyle w:val="NoSpacing"/>
      </w:pPr>
      <w:r>
        <w:t>of Canterbury. Tailor.</w:t>
      </w:r>
    </w:p>
    <w:p w14:paraId="4614DD03" w14:textId="296F848C" w:rsidR="00537FF1" w:rsidRDefault="00537FF1" w:rsidP="00E71FC3">
      <w:pPr>
        <w:pStyle w:val="NoSpacing"/>
      </w:pPr>
    </w:p>
    <w:p w14:paraId="363CBB23" w14:textId="52E4041B" w:rsidR="00537FF1" w:rsidRDefault="00537FF1" w:rsidP="00E71FC3">
      <w:pPr>
        <w:pStyle w:val="NoSpacing"/>
      </w:pPr>
    </w:p>
    <w:p w14:paraId="107E6A36" w14:textId="360DA2A5" w:rsidR="00537FF1" w:rsidRDefault="00537FF1" w:rsidP="00E71FC3">
      <w:pPr>
        <w:pStyle w:val="NoSpacing"/>
      </w:pPr>
      <w:r>
        <w:tab/>
        <w:t>1414</w:t>
      </w:r>
      <w:r>
        <w:tab/>
      </w:r>
      <w:r>
        <w:t>He became a Freeman by redemption.  (Cowper p.255)</w:t>
      </w:r>
    </w:p>
    <w:p w14:paraId="44256BE8" w14:textId="6AA9868F" w:rsidR="00537FF1" w:rsidRDefault="00537FF1" w:rsidP="00E71FC3">
      <w:pPr>
        <w:pStyle w:val="NoSpacing"/>
      </w:pPr>
    </w:p>
    <w:p w14:paraId="049C0FA4" w14:textId="7210CB6F" w:rsidR="00537FF1" w:rsidRDefault="00537FF1" w:rsidP="00E71FC3">
      <w:pPr>
        <w:pStyle w:val="NoSpacing"/>
      </w:pPr>
    </w:p>
    <w:p w14:paraId="09595EC2" w14:textId="32C358A3" w:rsidR="00537FF1" w:rsidRPr="00537FF1" w:rsidRDefault="00537FF1" w:rsidP="00E71FC3">
      <w:pPr>
        <w:pStyle w:val="NoSpacing"/>
      </w:pPr>
      <w:r>
        <w:t>7 May 2018</w:t>
      </w:r>
    </w:p>
    <w:sectPr w:rsidR="00537FF1" w:rsidRPr="00537F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130F8" w14:textId="77777777" w:rsidR="00537FF1" w:rsidRDefault="00537FF1" w:rsidP="00E71FC3">
      <w:pPr>
        <w:spacing w:after="0" w:line="240" w:lineRule="auto"/>
      </w:pPr>
      <w:r>
        <w:separator/>
      </w:r>
    </w:p>
  </w:endnote>
  <w:endnote w:type="continuationSeparator" w:id="0">
    <w:p w14:paraId="1C8DE4C9" w14:textId="77777777" w:rsidR="00537FF1" w:rsidRDefault="00537F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91C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46D6A" w14:textId="77777777" w:rsidR="00537FF1" w:rsidRDefault="00537FF1" w:rsidP="00E71FC3">
      <w:pPr>
        <w:spacing w:after="0" w:line="240" w:lineRule="auto"/>
      </w:pPr>
      <w:r>
        <w:separator/>
      </w:r>
    </w:p>
  </w:footnote>
  <w:footnote w:type="continuationSeparator" w:id="0">
    <w:p w14:paraId="5C540A3E" w14:textId="77777777" w:rsidR="00537FF1" w:rsidRDefault="00537F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F1"/>
    <w:rsid w:val="001A7C09"/>
    <w:rsid w:val="00537FF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CA30"/>
  <w15:chartTrackingRefBased/>
  <w15:docId w15:val="{6C63C4A0-E6E2-400E-A87E-D6C45AF1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2018-05-07T15:29:00Z</dcterms:created>
  <dcterms:modified xsi:type="dcterms:W3CDTF">2018-05-07T15:31:00Z</dcterms:modified>
</cp:coreProperties>
</file>