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41F7" w:rsidRDefault="00A441F7" w:rsidP="00A441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BURCHE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A441F7" w:rsidRDefault="00A441F7" w:rsidP="00A441F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441F7" w:rsidRDefault="00A441F7" w:rsidP="00A441F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441F7" w:rsidRDefault="00A441F7" w:rsidP="00A441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Mar.1419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Framlingham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441F7" w:rsidRDefault="00A441F7" w:rsidP="00A441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Castle, Suffolk, into the lands of the late Ralph Ramsey(q.v.).</w:t>
      </w:r>
    </w:p>
    <w:p w:rsidR="00A441F7" w:rsidRDefault="00A441F7" w:rsidP="00A441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21-202)</w:t>
      </w:r>
    </w:p>
    <w:p w:rsidR="00A441F7" w:rsidRDefault="00A441F7" w:rsidP="00A441F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441F7" w:rsidRDefault="00A441F7" w:rsidP="00A441F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A441F7" w:rsidRDefault="00A441F7" w:rsidP="00A441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January 2016</w:t>
      </w:r>
      <w:bookmarkStart w:id="0" w:name="_GoBack"/>
      <w:bookmarkEnd w:id="0"/>
    </w:p>
    <w:sectPr w:rsidR="00DD5B8A" w:rsidRPr="00A441F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41F7" w:rsidRDefault="00A441F7" w:rsidP="00564E3C">
      <w:pPr>
        <w:spacing w:after="0" w:line="240" w:lineRule="auto"/>
      </w:pPr>
      <w:r>
        <w:separator/>
      </w:r>
    </w:p>
  </w:endnote>
  <w:endnote w:type="continuationSeparator" w:id="0">
    <w:p w:rsidR="00A441F7" w:rsidRDefault="00A441F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441F7">
      <w:rPr>
        <w:rFonts w:ascii="Times New Roman" w:hAnsi="Times New Roman" w:cs="Times New Roman"/>
        <w:noProof/>
        <w:sz w:val="24"/>
        <w:szCs w:val="24"/>
      </w:rPr>
      <w:t>21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41F7" w:rsidRDefault="00A441F7" w:rsidP="00564E3C">
      <w:pPr>
        <w:spacing w:after="0" w:line="240" w:lineRule="auto"/>
      </w:pPr>
      <w:r>
        <w:separator/>
      </w:r>
    </w:p>
  </w:footnote>
  <w:footnote w:type="continuationSeparator" w:id="0">
    <w:p w:rsidR="00A441F7" w:rsidRDefault="00A441F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1F7"/>
    <w:rsid w:val="00372DC6"/>
    <w:rsid w:val="00564E3C"/>
    <w:rsid w:val="0064591D"/>
    <w:rsid w:val="00A441F7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EFE93"/>
  <w15:chartTrackingRefBased/>
  <w15:docId w15:val="{A25EAB80-3BCF-474F-9F48-3D98195E8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2016-01-21T20:59:00Z</dcterms:created>
  <dcterms:modified xsi:type="dcterms:W3CDTF">2016-01-21T21:00:00Z</dcterms:modified>
</cp:coreProperties>
</file>