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FD4C8" w14:textId="77777777" w:rsidR="00D11AE8" w:rsidRDefault="00D11AE8" w:rsidP="00D11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BURBAGE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2442E63B" w14:textId="77777777" w:rsidR="00D11AE8" w:rsidRDefault="00D11AE8" w:rsidP="00D11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Biker, Lincolnshire.</w:t>
      </w:r>
    </w:p>
    <w:p w14:paraId="35873CBA" w14:textId="77777777" w:rsidR="00D11AE8" w:rsidRDefault="00D11AE8" w:rsidP="00D11AE8">
      <w:pPr>
        <w:pStyle w:val="NoSpacing"/>
        <w:rPr>
          <w:rFonts w:cs="Times New Roman"/>
          <w:szCs w:val="24"/>
        </w:rPr>
      </w:pPr>
    </w:p>
    <w:p w14:paraId="20317680" w14:textId="77777777" w:rsidR="00D11AE8" w:rsidRDefault="00D11AE8" w:rsidP="00D11AE8">
      <w:pPr>
        <w:pStyle w:val="NoSpacing"/>
        <w:rPr>
          <w:rFonts w:cs="Times New Roman"/>
          <w:szCs w:val="24"/>
        </w:rPr>
      </w:pPr>
    </w:p>
    <w:p w14:paraId="249BD88E" w14:textId="77777777" w:rsidR="00D11AE8" w:rsidRDefault="00D11AE8" w:rsidP="00D11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Boston into lands of</w:t>
      </w:r>
    </w:p>
    <w:p w14:paraId="09CF8114" w14:textId="77777777" w:rsidR="00D11AE8" w:rsidRDefault="00D11AE8" w:rsidP="00D11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Ralph Neville, 2</w:t>
      </w:r>
      <w:r w:rsidRPr="00526233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7897864C" w14:textId="77777777" w:rsidR="00D11AE8" w:rsidRDefault="00D11AE8" w:rsidP="00D11AE8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152)</w:t>
      </w:r>
    </w:p>
    <w:p w14:paraId="68080DFD" w14:textId="77777777" w:rsidR="00D11AE8" w:rsidRDefault="00D11AE8" w:rsidP="00D11AE8">
      <w:pPr>
        <w:pStyle w:val="NoSpacing"/>
        <w:rPr>
          <w:rFonts w:cs="Times New Roman"/>
          <w:szCs w:val="24"/>
        </w:rPr>
      </w:pPr>
    </w:p>
    <w:p w14:paraId="180D90D5" w14:textId="77777777" w:rsidR="00D11AE8" w:rsidRDefault="00D11AE8" w:rsidP="00D11AE8">
      <w:pPr>
        <w:pStyle w:val="NoSpacing"/>
        <w:rPr>
          <w:rFonts w:cs="Times New Roman"/>
          <w:szCs w:val="24"/>
        </w:rPr>
      </w:pPr>
    </w:p>
    <w:p w14:paraId="5B7A00C3" w14:textId="77777777" w:rsidR="00D11AE8" w:rsidRDefault="00D11AE8" w:rsidP="00D11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2023</w:t>
      </w:r>
    </w:p>
    <w:p w14:paraId="60A9B6B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C1724" w14:textId="77777777" w:rsidR="00D11AE8" w:rsidRDefault="00D11AE8" w:rsidP="009139A6">
      <w:r>
        <w:separator/>
      </w:r>
    </w:p>
  </w:endnote>
  <w:endnote w:type="continuationSeparator" w:id="0">
    <w:p w14:paraId="1FA37297" w14:textId="77777777" w:rsidR="00D11AE8" w:rsidRDefault="00D11A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CE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BE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772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3FEBF" w14:textId="77777777" w:rsidR="00D11AE8" w:rsidRDefault="00D11AE8" w:rsidP="009139A6">
      <w:r>
        <w:separator/>
      </w:r>
    </w:p>
  </w:footnote>
  <w:footnote w:type="continuationSeparator" w:id="0">
    <w:p w14:paraId="3DEF5BEA" w14:textId="77777777" w:rsidR="00D11AE8" w:rsidRDefault="00D11A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FD9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D78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B26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E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11AE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101D2"/>
  <w15:chartTrackingRefBased/>
  <w15:docId w15:val="{C16BD4ED-DD73-4960-9C94-E490469AA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2023-08-06T20:45:00Z</dcterms:created>
  <dcterms:modified xsi:type="dcterms:W3CDTF">2023-08-06T20:45:00Z</dcterms:modified>
</cp:coreProperties>
</file>