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01B4" w14:textId="77777777" w:rsidR="00602987" w:rsidRDefault="00602987" w:rsidP="006029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BURBAGE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2637151C" w14:textId="77777777" w:rsidR="00602987" w:rsidRDefault="00602987" w:rsidP="00602987">
      <w:pPr>
        <w:pStyle w:val="NoSpacing"/>
        <w:rPr>
          <w:rFonts w:cs="Times New Roman"/>
          <w:szCs w:val="24"/>
        </w:rPr>
      </w:pPr>
    </w:p>
    <w:p w14:paraId="2A3187EC" w14:textId="77777777" w:rsidR="00602987" w:rsidRDefault="00602987" w:rsidP="00602987">
      <w:pPr>
        <w:pStyle w:val="NoSpacing"/>
        <w:rPr>
          <w:rFonts w:cs="Times New Roman"/>
          <w:szCs w:val="24"/>
        </w:rPr>
      </w:pPr>
    </w:p>
    <w:p w14:paraId="49383DC7" w14:textId="77777777" w:rsidR="00602987" w:rsidRDefault="00602987" w:rsidP="006029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Derby into lands</w:t>
      </w:r>
    </w:p>
    <w:p w14:paraId="0DA6DB5B" w14:textId="77777777" w:rsidR="00602987" w:rsidRDefault="00602987" w:rsidP="006029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5539E04A" w14:textId="77777777" w:rsidR="00602987" w:rsidRDefault="00602987" w:rsidP="0060298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85E537F" w14:textId="77777777" w:rsidR="00602987" w:rsidRDefault="00602987" w:rsidP="0060298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p.44)</w:t>
      </w:r>
    </w:p>
    <w:p w14:paraId="45B5F618" w14:textId="77777777" w:rsidR="00602987" w:rsidRDefault="00602987" w:rsidP="00602987">
      <w:pPr>
        <w:pStyle w:val="NoSpacing"/>
        <w:rPr>
          <w:rFonts w:eastAsia="Times New Roman" w:cs="Times New Roman"/>
          <w:szCs w:val="24"/>
        </w:rPr>
      </w:pPr>
    </w:p>
    <w:p w14:paraId="70AED114" w14:textId="77777777" w:rsidR="00602987" w:rsidRDefault="00602987" w:rsidP="00602987">
      <w:pPr>
        <w:pStyle w:val="NoSpacing"/>
        <w:rPr>
          <w:rFonts w:eastAsia="Times New Roman" w:cs="Times New Roman"/>
          <w:szCs w:val="24"/>
        </w:rPr>
      </w:pPr>
    </w:p>
    <w:p w14:paraId="7D97EEB6" w14:textId="77777777" w:rsidR="00602987" w:rsidRDefault="00602987" w:rsidP="0060298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48ADC5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5A13B" w14:textId="77777777" w:rsidR="00602987" w:rsidRDefault="00602987" w:rsidP="009139A6">
      <w:r>
        <w:separator/>
      </w:r>
    </w:p>
  </w:endnote>
  <w:endnote w:type="continuationSeparator" w:id="0">
    <w:p w14:paraId="5ED2A9F1" w14:textId="77777777" w:rsidR="00602987" w:rsidRDefault="006029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6C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38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12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6183" w14:textId="77777777" w:rsidR="00602987" w:rsidRDefault="00602987" w:rsidP="009139A6">
      <w:r>
        <w:separator/>
      </w:r>
    </w:p>
  </w:footnote>
  <w:footnote w:type="continuationSeparator" w:id="0">
    <w:p w14:paraId="4FB1A721" w14:textId="77777777" w:rsidR="00602987" w:rsidRDefault="006029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39D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16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F3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87"/>
    <w:rsid w:val="000666E0"/>
    <w:rsid w:val="002510B7"/>
    <w:rsid w:val="005C130B"/>
    <w:rsid w:val="0060298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67B42"/>
  <w15:chartTrackingRefBased/>
  <w15:docId w15:val="{93C97B31-7776-4C6A-AA10-0434AC58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2023-04-23T19:24:00Z</dcterms:created>
  <dcterms:modified xsi:type="dcterms:W3CDTF">2023-04-23T19:24:00Z</dcterms:modified>
</cp:coreProperties>
</file>