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BURBAGE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b.ca.1392)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playing football and broke his arm. This happened exactly one 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week after the birth of Thomas Peyton(q.v.) in Dry Drayton, 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Cambridgeshire.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Nov.1439</w:t>
      </w:r>
      <w:r>
        <w:rPr>
          <w:rFonts w:ascii="Times New Roman" w:hAnsi="Times New Roman" w:cs="Times New Roman"/>
          <w:sz w:val="24"/>
          <w:szCs w:val="24"/>
        </w:rPr>
        <w:tab/>
        <w:t>He gave testimony at the inquisition held in Cambridge to prove Thomas’s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age, citing the above incident as his reminder.  (ibid.)</w:t>
      </w: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74B7" w:rsidRPr="00B674B7" w:rsidRDefault="00B674B7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  <w:bookmarkStart w:id="0" w:name="_GoBack"/>
      <w:bookmarkEnd w:id="0"/>
    </w:p>
    <w:sectPr w:rsidR="00B674B7" w:rsidRPr="00B674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4B7" w:rsidRDefault="00B674B7" w:rsidP="00564E3C">
      <w:pPr>
        <w:spacing w:after="0" w:line="240" w:lineRule="auto"/>
      </w:pPr>
      <w:r>
        <w:separator/>
      </w:r>
    </w:p>
  </w:endnote>
  <w:endnote w:type="continuationSeparator" w:id="0">
    <w:p w:rsidR="00B674B7" w:rsidRDefault="00B674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74B7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4B7" w:rsidRDefault="00B674B7" w:rsidP="00564E3C">
      <w:pPr>
        <w:spacing w:after="0" w:line="240" w:lineRule="auto"/>
      </w:pPr>
      <w:r>
        <w:separator/>
      </w:r>
    </w:p>
  </w:footnote>
  <w:footnote w:type="continuationSeparator" w:id="0">
    <w:p w:rsidR="00B674B7" w:rsidRDefault="00B674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4B7"/>
    <w:rsid w:val="00372DC6"/>
    <w:rsid w:val="00564E3C"/>
    <w:rsid w:val="0064591D"/>
    <w:rsid w:val="00B674B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17A5"/>
  <w15:chartTrackingRefBased/>
  <w15:docId w15:val="{526832E7-07E2-4C94-AD15-CDF05A04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67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2015-11-09T11:03:00Z</dcterms:created>
  <dcterms:modified xsi:type="dcterms:W3CDTF">2015-11-09T11:08:00Z</dcterms:modified>
</cp:coreProperties>
</file>