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8BE3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Roger BURBAGE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476E6193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</w:p>
    <w:p w14:paraId="70A223A2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</w:p>
    <w:p w14:paraId="173DF8E3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He made a plaint of debt against John Nowers of </w:t>
      </w:r>
      <w:proofErr w:type="spellStart"/>
      <w:r>
        <w:rPr>
          <w:rFonts w:cs="Times New Roman"/>
          <w:szCs w:val="24"/>
          <w:lang w:val="en-GB"/>
        </w:rPr>
        <w:t>Tackley</w:t>
      </w:r>
      <w:proofErr w:type="spellEnd"/>
      <w:r>
        <w:rPr>
          <w:rFonts w:cs="Times New Roman"/>
          <w:szCs w:val="24"/>
          <w:lang w:val="en-GB"/>
        </w:rPr>
        <w:t>, Oxfordshire(q.v.),</w:t>
      </w:r>
    </w:p>
    <w:p w14:paraId="3F81D9D5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three others.</w:t>
      </w:r>
    </w:p>
    <w:p w14:paraId="738E9126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  <w:lang w:val="en-GB"/>
          </w:rPr>
          <w:t>http://aalt.law.uh.edu/Indices/CP40Indices/CP40no796/CP40no796Pl.htm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F6357AA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[Hilary Term]</w:t>
      </w:r>
    </w:p>
    <w:p w14:paraId="6126EE25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</w:p>
    <w:p w14:paraId="2D8AF608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</w:p>
    <w:p w14:paraId="470D5CA9" w14:textId="77777777" w:rsidR="001B5071" w:rsidRDefault="001B5071" w:rsidP="001B50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19 December 2023</w:t>
      </w:r>
    </w:p>
    <w:p w14:paraId="2A75C9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4F717" w14:textId="77777777" w:rsidR="001B5071" w:rsidRDefault="001B5071" w:rsidP="009139A6">
      <w:r>
        <w:separator/>
      </w:r>
    </w:p>
  </w:endnote>
  <w:endnote w:type="continuationSeparator" w:id="0">
    <w:p w14:paraId="6714A0C8" w14:textId="77777777" w:rsidR="001B5071" w:rsidRDefault="001B50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20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CA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4F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45AF" w14:textId="77777777" w:rsidR="001B5071" w:rsidRDefault="001B5071" w:rsidP="009139A6">
      <w:r>
        <w:separator/>
      </w:r>
    </w:p>
  </w:footnote>
  <w:footnote w:type="continuationSeparator" w:id="0">
    <w:p w14:paraId="17D62357" w14:textId="77777777" w:rsidR="001B5071" w:rsidRDefault="001B50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06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F50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D56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71"/>
    <w:rsid w:val="000666E0"/>
    <w:rsid w:val="001B507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195B1"/>
  <w15:chartTrackingRefBased/>
  <w15:docId w15:val="{6239D0F4-E7DB-48D5-85D4-B3A9B219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50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2023-12-22T10:00:00Z</dcterms:created>
  <dcterms:modified xsi:type="dcterms:W3CDTF">2023-12-22T10:00:00Z</dcterms:modified>
</cp:coreProperties>
</file>