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987" w:rsidRDefault="006F7987" w:rsidP="006F7987">
      <w:pPr>
        <w:pStyle w:val="NoSpacing"/>
      </w:pPr>
      <w:r>
        <w:rPr>
          <w:u w:val="single"/>
        </w:rPr>
        <w:t>Robert BURBAGE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6F7987" w:rsidRDefault="006F7987" w:rsidP="006F7987">
      <w:pPr>
        <w:pStyle w:val="NoSpacing"/>
      </w:pPr>
      <w:r>
        <w:t xml:space="preserve">of Kent. </w:t>
      </w:r>
    </w:p>
    <w:p w:rsidR="006F7987" w:rsidRDefault="006F7987" w:rsidP="006F7987">
      <w:pPr>
        <w:pStyle w:val="NoSpacing"/>
      </w:pPr>
    </w:p>
    <w:p w:rsidR="006F7987" w:rsidRDefault="006F7987" w:rsidP="006F7987">
      <w:pPr>
        <w:pStyle w:val="NoSpacing"/>
      </w:pPr>
    </w:p>
    <w:p w:rsidR="006F7987" w:rsidRDefault="006F7987" w:rsidP="006F7987">
      <w:pPr>
        <w:pStyle w:val="NoSpacing"/>
      </w:pPr>
      <w:r>
        <w:t xml:space="preserve">  7 Jul.1450</w:t>
      </w:r>
      <w:r>
        <w:tab/>
        <w:t>He was pardoned after Jack Cade’s rebellion. (C.P.R. 1446-52 p.339)</w:t>
      </w:r>
    </w:p>
    <w:p w:rsidR="006F7987" w:rsidRDefault="006F7987" w:rsidP="006F7987">
      <w:pPr>
        <w:pStyle w:val="NoSpacing"/>
      </w:pPr>
    </w:p>
    <w:p w:rsidR="006F7987" w:rsidRDefault="006F7987" w:rsidP="006F7987">
      <w:pPr>
        <w:pStyle w:val="NoSpacing"/>
      </w:pPr>
    </w:p>
    <w:p w:rsidR="006F7987" w:rsidRDefault="006F7987" w:rsidP="006F7987">
      <w:pPr>
        <w:pStyle w:val="NoSpacing"/>
      </w:pPr>
      <w:r>
        <w:t>30 July 2016</w:t>
      </w:r>
    </w:p>
    <w:p w:rsidR="006B2F86" w:rsidRPr="006F7987" w:rsidRDefault="006F7987" w:rsidP="00E71FC3">
      <w:pPr>
        <w:pStyle w:val="NoSpacing"/>
      </w:pPr>
      <w:bookmarkStart w:id="0" w:name="_GoBack"/>
      <w:bookmarkEnd w:id="0"/>
    </w:p>
    <w:sectPr w:rsidR="006B2F86" w:rsidRPr="006F798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7987" w:rsidRDefault="006F7987" w:rsidP="00E71FC3">
      <w:pPr>
        <w:spacing w:after="0" w:line="240" w:lineRule="auto"/>
      </w:pPr>
      <w:r>
        <w:separator/>
      </w:r>
    </w:p>
  </w:endnote>
  <w:endnote w:type="continuationSeparator" w:id="0">
    <w:p w:rsidR="006F7987" w:rsidRDefault="006F798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7987" w:rsidRDefault="006F7987" w:rsidP="00E71FC3">
      <w:pPr>
        <w:spacing w:after="0" w:line="240" w:lineRule="auto"/>
      </w:pPr>
      <w:r>
        <w:separator/>
      </w:r>
    </w:p>
  </w:footnote>
  <w:footnote w:type="continuationSeparator" w:id="0">
    <w:p w:rsidR="006F7987" w:rsidRDefault="006F798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987"/>
    <w:rsid w:val="001A7C09"/>
    <w:rsid w:val="006F798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E2409"/>
  <w15:chartTrackingRefBased/>
  <w15:docId w15:val="{BBB1BFA3-C036-4BEE-9250-7A11ECD8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2016-07-30T20:26:00Z</dcterms:created>
  <dcterms:modified xsi:type="dcterms:W3CDTF">2016-07-30T20:27:00Z</dcterms:modified>
</cp:coreProperties>
</file>