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D3F3" w14:textId="52547407" w:rsidR="00BA00AB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BURBACHE</w:t>
      </w:r>
      <w:r>
        <w:rPr>
          <w:rFonts w:ascii="Times New Roman" w:hAnsi="Times New Roman" w:cs="Times New Roman"/>
          <w:sz w:val="24"/>
          <w:szCs w:val="24"/>
        </w:rPr>
        <w:t xml:space="preserve">      (fl.1422)</w:t>
      </w:r>
    </w:p>
    <w:p w14:paraId="0CF41A7F" w14:textId="069C0DF5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BD033F7" w14:textId="6D665AE7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A3766" w14:textId="24EBF1B0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A3B82B" w14:textId="3485522B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Jan.1422</w:t>
      </w:r>
      <w:r>
        <w:rPr>
          <w:rFonts w:ascii="Times New Roman" w:hAnsi="Times New Roman" w:cs="Times New Roman"/>
          <w:sz w:val="24"/>
          <w:szCs w:val="24"/>
        </w:rPr>
        <w:tab/>
        <w:t>He was elected Beadle of Aldgate Ward.</w:t>
      </w:r>
    </w:p>
    <w:p w14:paraId="79ADFA1C" w14:textId="199C4234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the Plea and Memorands Rolls” 1413-37 p.116)</w:t>
      </w:r>
    </w:p>
    <w:p w14:paraId="1AA48448" w14:textId="34738B42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2394B" w14:textId="034CD5AE" w:rsid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E291C" w14:textId="72E5A807" w:rsidR="002872FE" w:rsidRPr="002872FE" w:rsidRDefault="002872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sectPr w:rsidR="002872FE" w:rsidRPr="002872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596FB" w14:textId="77777777" w:rsidR="002872FE" w:rsidRDefault="002872FE" w:rsidP="009139A6">
      <w:r>
        <w:separator/>
      </w:r>
    </w:p>
  </w:endnote>
  <w:endnote w:type="continuationSeparator" w:id="0">
    <w:p w14:paraId="02C7A3FE" w14:textId="77777777" w:rsidR="002872FE" w:rsidRDefault="002872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DA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1E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C85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D0CFB" w14:textId="77777777" w:rsidR="002872FE" w:rsidRDefault="002872FE" w:rsidP="009139A6">
      <w:r>
        <w:separator/>
      </w:r>
    </w:p>
  </w:footnote>
  <w:footnote w:type="continuationSeparator" w:id="0">
    <w:p w14:paraId="6BB34402" w14:textId="77777777" w:rsidR="002872FE" w:rsidRDefault="002872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FAE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D3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CB8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FE"/>
    <w:rsid w:val="000666E0"/>
    <w:rsid w:val="002510B7"/>
    <w:rsid w:val="002872F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3CAF7"/>
  <w15:chartTrackingRefBased/>
  <w15:docId w15:val="{73FEBA7E-F44B-45E7-A240-4B731950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2022-03-17T16:46:00Z</dcterms:created>
  <dcterms:modified xsi:type="dcterms:W3CDTF">2022-03-17T16:49:00Z</dcterms:modified>
</cp:coreProperties>
</file>