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60306" w14:textId="77777777" w:rsidR="00294F7A" w:rsidRDefault="00294F7A" w:rsidP="00294F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BURBACHE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fl.1428)</w:t>
      </w:r>
    </w:p>
    <w:p w14:paraId="056EEFD3" w14:textId="77777777" w:rsidR="00294F7A" w:rsidRDefault="00294F7A" w:rsidP="00294F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Official of the Archbishop of Canterbury.</w:t>
      </w:r>
    </w:p>
    <w:p w14:paraId="0BF321AF" w14:textId="77777777" w:rsidR="00294F7A" w:rsidRDefault="00294F7A" w:rsidP="00294F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5FFA9D" w14:textId="77777777" w:rsidR="00294F7A" w:rsidRDefault="00294F7A" w:rsidP="00294F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1E09D0" w14:textId="77777777" w:rsidR="00294F7A" w:rsidRDefault="00294F7A" w:rsidP="00294F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May1428</w:t>
      </w:r>
      <w:r>
        <w:rPr>
          <w:rFonts w:ascii="Times New Roman" w:hAnsi="Times New Roman" w:cs="Times New Roman"/>
          <w:sz w:val="24"/>
          <w:szCs w:val="24"/>
        </w:rPr>
        <w:tab/>
        <w:t xml:space="preserve">Archbishop </w:t>
      </w:r>
      <w:proofErr w:type="spellStart"/>
      <w:r>
        <w:rPr>
          <w:rFonts w:ascii="Times New Roman" w:hAnsi="Times New Roman" w:cs="Times New Roman"/>
          <w:sz w:val="24"/>
          <w:szCs w:val="24"/>
        </w:rPr>
        <w:t>Chichele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ordered him to cite 23 people of being </w:t>
      </w:r>
      <w:proofErr w:type="spellStart"/>
      <w:r>
        <w:rPr>
          <w:rFonts w:ascii="Times New Roman" w:hAnsi="Times New Roman" w:cs="Times New Roman"/>
          <w:sz w:val="24"/>
          <w:szCs w:val="24"/>
        </w:rPr>
        <w:t>lollards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56B53EC" w14:textId="77777777" w:rsidR="00294F7A" w:rsidRDefault="00294F7A" w:rsidP="00294F7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 the Department of History of the University of York, September 1475 p.410)</w:t>
      </w:r>
    </w:p>
    <w:p w14:paraId="517F32AA" w14:textId="77777777" w:rsidR="00294F7A" w:rsidRDefault="00294F7A" w:rsidP="00294F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C78ADD" w14:textId="77777777" w:rsidR="00294F7A" w:rsidRDefault="00294F7A" w:rsidP="00294F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26F15D" w14:textId="77777777" w:rsidR="00294F7A" w:rsidRDefault="00294F7A" w:rsidP="00294F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July 2022</w:t>
      </w:r>
    </w:p>
    <w:p w14:paraId="635687C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B890B" w14:textId="77777777" w:rsidR="00294F7A" w:rsidRDefault="00294F7A" w:rsidP="009139A6">
      <w:r>
        <w:separator/>
      </w:r>
    </w:p>
  </w:endnote>
  <w:endnote w:type="continuationSeparator" w:id="0">
    <w:p w14:paraId="4DC3BB91" w14:textId="77777777" w:rsidR="00294F7A" w:rsidRDefault="00294F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7E2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812A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385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4AABB" w14:textId="77777777" w:rsidR="00294F7A" w:rsidRDefault="00294F7A" w:rsidP="009139A6">
      <w:r>
        <w:separator/>
      </w:r>
    </w:p>
  </w:footnote>
  <w:footnote w:type="continuationSeparator" w:id="0">
    <w:p w14:paraId="7C2F5393" w14:textId="77777777" w:rsidR="00294F7A" w:rsidRDefault="00294F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7A8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A1B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A221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F7A"/>
    <w:rsid w:val="000666E0"/>
    <w:rsid w:val="002510B7"/>
    <w:rsid w:val="00294F7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70C7A"/>
  <w15:chartTrackingRefBased/>
  <w15:docId w15:val="{F8DD7E69-95D5-4157-A36F-814836CB6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21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2022-08-12T20:16:00Z</dcterms:created>
  <dcterms:modified xsi:type="dcterms:W3CDTF">2022-08-12T20:37:00Z</dcterms:modified>
</cp:coreProperties>
</file>