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6B0BF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BURBACHE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5F6766FA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Official of Archbishop </w:t>
      </w:r>
      <w:proofErr w:type="spellStart"/>
      <w:r>
        <w:rPr>
          <w:rFonts w:ascii="Times New Roman" w:hAnsi="Times New Roman" w:cs="Times New Roman"/>
          <w:sz w:val="24"/>
          <w:szCs w:val="24"/>
        </w:rPr>
        <w:t>Chicheley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Canterbury.</w:t>
      </w:r>
    </w:p>
    <w:p w14:paraId="1CE66BA0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B94B1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4433A7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May1428</w:t>
      </w:r>
      <w:r>
        <w:rPr>
          <w:rFonts w:ascii="Times New Roman" w:hAnsi="Times New Roman" w:cs="Times New Roman"/>
          <w:sz w:val="24"/>
          <w:szCs w:val="24"/>
        </w:rPr>
        <w:tab/>
        <w:t>He cited about 20 individuals from various parts of Kent for being suspected</w:t>
      </w:r>
    </w:p>
    <w:p w14:paraId="0C7E4FFC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lollards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CF2081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791EEA46" w14:textId="77777777" w:rsidR="00A22984" w:rsidRDefault="00A22984" w:rsidP="00A2298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320E7179" w14:textId="77777777" w:rsidR="00A22984" w:rsidRDefault="00A22984" w:rsidP="00A2298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Department of History of the University of York, September 1475 </w:t>
      </w:r>
    </w:p>
    <w:p w14:paraId="6F23F41D" w14:textId="77777777" w:rsidR="00A22984" w:rsidRDefault="00A22984" w:rsidP="00A2298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pp.410-11)</w:t>
      </w:r>
    </w:p>
    <w:p w14:paraId="5158EF79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7E75F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40F5C" w14:textId="77777777" w:rsidR="00A22984" w:rsidRDefault="00A22984" w:rsidP="00A229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0A1A7A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711BA" w14:textId="77777777" w:rsidR="00A22984" w:rsidRDefault="00A22984" w:rsidP="009139A6">
      <w:r>
        <w:separator/>
      </w:r>
    </w:p>
  </w:endnote>
  <w:endnote w:type="continuationSeparator" w:id="0">
    <w:p w14:paraId="54B1A8B1" w14:textId="77777777" w:rsidR="00A22984" w:rsidRDefault="00A229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59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B1B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93F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F7EA7" w14:textId="77777777" w:rsidR="00A22984" w:rsidRDefault="00A22984" w:rsidP="009139A6">
      <w:r>
        <w:separator/>
      </w:r>
    </w:p>
  </w:footnote>
  <w:footnote w:type="continuationSeparator" w:id="0">
    <w:p w14:paraId="3BF3AA5D" w14:textId="77777777" w:rsidR="00A22984" w:rsidRDefault="00A229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ED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6FF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506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84"/>
    <w:rsid w:val="000666E0"/>
    <w:rsid w:val="002510B7"/>
    <w:rsid w:val="005C130B"/>
    <w:rsid w:val="00826F5C"/>
    <w:rsid w:val="009139A6"/>
    <w:rsid w:val="009448BB"/>
    <w:rsid w:val="00A2298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06E5B"/>
  <w15:chartTrackingRefBased/>
  <w15:docId w15:val="{D82A3F8F-7D07-4BAF-B22A-1ACBDFE8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2022-01-26T20:06:00Z</dcterms:created>
  <dcterms:modified xsi:type="dcterms:W3CDTF">2022-01-26T20:07:00Z</dcterms:modified>
</cp:coreProperties>
</file>