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DA9A5" w14:textId="77777777" w:rsidR="002647DA" w:rsidRDefault="002647DA" w:rsidP="002647DA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John BUNTYNG</w:t>
      </w:r>
      <w:r>
        <w:rPr>
          <w:rFonts w:cs="Times New Roman"/>
        </w:rPr>
        <w:t xml:space="preserve">       (fl.1460)</w:t>
      </w:r>
    </w:p>
    <w:p w14:paraId="3A71E500" w14:textId="77777777" w:rsidR="002647DA" w:rsidRDefault="002647DA" w:rsidP="002647DA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proofErr w:type="spellStart"/>
      <w:r>
        <w:rPr>
          <w:rFonts w:cs="Times New Roman"/>
        </w:rPr>
        <w:t>Forncett</w:t>
      </w:r>
      <w:proofErr w:type="spellEnd"/>
      <w:r>
        <w:rPr>
          <w:rFonts w:cs="Times New Roman"/>
        </w:rPr>
        <w:t>, Norfolk. Husbandman.</w:t>
      </w:r>
    </w:p>
    <w:p w14:paraId="3E6B0478" w14:textId="77777777" w:rsidR="002647DA" w:rsidRDefault="002647DA" w:rsidP="002647DA">
      <w:pPr>
        <w:pStyle w:val="NoSpacing"/>
        <w:rPr>
          <w:rFonts w:cs="Times New Roman"/>
        </w:rPr>
      </w:pPr>
    </w:p>
    <w:p w14:paraId="2A9756C6" w14:textId="77777777" w:rsidR="002647DA" w:rsidRDefault="002647DA" w:rsidP="002647DA">
      <w:pPr>
        <w:pStyle w:val="NoSpacing"/>
        <w:rPr>
          <w:rFonts w:cs="Times New Roman"/>
        </w:rPr>
      </w:pPr>
    </w:p>
    <w:p w14:paraId="0AE8A1FB" w14:textId="77777777" w:rsidR="002647DA" w:rsidRDefault="002647DA" w:rsidP="002647DA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Thomas Collys, senior(q.v.), brought a plaint of trespass against him and</w:t>
      </w:r>
    </w:p>
    <w:p w14:paraId="199AC891" w14:textId="77777777" w:rsidR="002647DA" w:rsidRDefault="002647DA" w:rsidP="002647D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 xml:space="preserve">Robert Buk of </w:t>
      </w:r>
      <w:proofErr w:type="spellStart"/>
      <w:r>
        <w:rPr>
          <w:rFonts w:cs="Times New Roman"/>
        </w:rPr>
        <w:t>Forncett</w:t>
      </w:r>
      <w:proofErr w:type="spellEnd"/>
      <w:r>
        <w:rPr>
          <w:rFonts w:cs="Times New Roman"/>
        </w:rPr>
        <w:t>(q.v.).</w:t>
      </w:r>
    </w:p>
    <w:p w14:paraId="620D26DC" w14:textId="77777777" w:rsidR="002647DA" w:rsidRDefault="002647DA" w:rsidP="002647DA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2D98AB00" w14:textId="77777777" w:rsidR="002647DA" w:rsidRDefault="002647DA" w:rsidP="002647DA">
      <w:pPr>
        <w:pStyle w:val="NoSpacing"/>
        <w:rPr>
          <w:rFonts w:cs="Times New Roman"/>
        </w:rPr>
      </w:pPr>
    </w:p>
    <w:p w14:paraId="54E4FA1D" w14:textId="77777777" w:rsidR="002647DA" w:rsidRDefault="002647DA" w:rsidP="002647DA">
      <w:pPr>
        <w:pStyle w:val="NoSpacing"/>
        <w:rPr>
          <w:rFonts w:cs="Times New Roman"/>
        </w:rPr>
      </w:pPr>
    </w:p>
    <w:p w14:paraId="6F5BFF94" w14:textId="77777777" w:rsidR="002647DA" w:rsidRDefault="002647DA" w:rsidP="002647DA">
      <w:pPr>
        <w:pStyle w:val="NoSpacing"/>
        <w:rPr>
          <w:rFonts w:cs="Times New Roman"/>
        </w:rPr>
      </w:pPr>
      <w:r>
        <w:rPr>
          <w:rFonts w:cs="Times New Roman"/>
        </w:rPr>
        <w:t>28 March 2026</w:t>
      </w:r>
    </w:p>
    <w:p w14:paraId="740195E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8AB63" w14:textId="77777777" w:rsidR="002C4C31" w:rsidRDefault="002C4C31" w:rsidP="00086E2C">
      <w:pPr>
        <w:spacing w:after="0" w:line="240" w:lineRule="auto"/>
      </w:pPr>
      <w:r>
        <w:separator/>
      </w:r>
    </w:p>
  </w:endnote>
  <w:endnote w:type="continuationSeparator" w:id="0">
    <w:p w14:paraId="598E6C79" w14:textId="77777777" w:rsidR="002C4C31" w:rsidRDefault="002C4C3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E9CF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548E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A680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51F3C" w14:textId="77777777" w:rsidR="002C4C31" w:rsidRDefault="002C4C31" w:rsidP="00086E2C">
      <w:pPr>
        <w:spacing w:after="0" w:line="240" w:lineRule="auto"/>
      </w:pPr>
      <w:r>
        <w:separator/>
      </w:r>
    </w:p>
  </w:footnote>
  <w:footnote w:type="continuationSeparator" w:id="0">
    <w:p w14:paraId="5655E3A3" w14:textId="77777777" w:rsidR="002C4C31" w:rsidRDefault="002C4C3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9E9B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8E1F3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33C1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7DA"/>
    <w:rsid w:val="00086E2C"/>
    <w:rsid w:val="000A2E7A"/>
    <w:rsid w:val="002244B7"/>
    <w:rsid w:val="002647DA"/>
    <w:rsid w:val="002C4C31"/>
    <w:rsid w:val="00314D94"/>
    <w:rsid w:val="005435B9"/>
    <w:rsid w:val="00617568"/>
    <w:rsid w:val="006C2396"/>
    <w:rsid w:val="006E68FA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04DA6"/>
  <w15:chartTrackingRefBased/>
  <w15:docId w15:val="{05466861-A0DE-4419-9B19-AE1157781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2026-05-10T19:03:00Z</dcterms:created>
  <dcterms:modified xsi:type="dcterms:W3CDTF">2026-05-10T19:04:00Z</dcterms:modified>
</cp:coreProperties>
</file>