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77238" w14:textId="77777777" w:rsidR="006F6B19" w:rsidRDefault="006F6B19" w:rsidP="006F6B1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Hugh BUNTYNG</w:t>
      </w:r>
      <w:r>
        <w:rPr>
          <w:rFonts w:ascii="Times New Roman" w:hAnsi="Times New Roman" w:cs="Times New Roman"/>
          <w:lang w:val="en-US"/>
        </w:rPr>
        <w:t xml:space="preserve">       (fl.1490)</w:t>
      </w:r>
    </w:p>
    <w:p w14:paraId="5B05BCC9" w14:textId="77777777" w:rsidR="006F6B19" w:rsidRDefault="006F6B19" w:rsidP="006F6B1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York. Fletcher.</w:t>
      </w:r>
    </w:p>
    <w:p w14:paraId="0628612F" w14:textId="77777777" w:rsidR="006F6B19" w:rsidRDefault="006F6B19" w:rsidP="006F6B19">
      <w:pPr>
        <w:pStyle w:val="NoSpacing"/>
        <w:rPr>
          <w:rFonts w:ascii="Times New Roman" w:hAnsi="Times New Roman" w:cs="Times New Roman"/>
          <w:lang w:val="en-US"/>
        </w:rPr>
      </w:pPr>
    </w:p>
    <w:p w14:paraId="56250CB5" w14:textId="77777777" w:rsidR="006F6B19" w:rsidRDefault="006F6B19" w:rsidP="006F6B19">
      <w:pPr>
        <w:pStyle w:val="NoSpacing"/>
        <w:rPr>
          <w:rFonts w:ascii="Times New Roman" w:hAnsi="Times New Roman" w:cs="Times New Roman"/>
          <w:lang w:val="en-US"/>
        </w:rPr>
      </w:pPr>
    </w:p>
    <w:p w14:paraId="66656447" w14:textId="77777777" w:rsidR="006F6B19" w:rsidRDefault="006F6B19" w:rsidP="006F6B1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1490</w:t>
      </w:r>
      <w:r>
        <w:rPr>
          <w:rFonts w:ascii="Times New Roman" w:hAnsi="Times New Roman" w:cs="Times New Roman"/>
          <w:lang w:val="en-US"/>
        </w:rPr>
        <w:tab/>
        <w:t>The King indicted him and many others for treason and felony.</w:t>
      </w:r>
    </w:p>
    <w:p w14:paraId="5AC4E08B" w14:textId="77777777" w:rsidR="006F6B19" w:rsidRDefault="006F6B19" w:rsidP="006F6B1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E02DE7">
          <w:rPr>
            <w:rStyle w:val="Hyperlink"/>
            <w:rFonts w:ascii="Times New Roman" w:hAnsi="Times New Roman" w:cs="Times New Roman"/>
            <w:lang w:val="en-US"/>
          </w:rPr>
          <w:t>https://waalt.uh.edu/index.php/KB27/914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4DE70BC9" w14:textId="77777777" w:rsidR="006F6B19" w:rsidRDefault="006F6B19" w:rsidP="006F6B19">
      <w:pPr>
        <w:pStyle w:val="NoSpacing"/>
        <w:rPr>
          <w:rFonts w:ascii="Times New Roman" w:hAnsi="Times New Roman" w:cs="Times New Roman"/>
          <w:lang w:val="en-US"/>
        </w:rPr>
      </w:pPr>
    </w:p>
    <w:p w14:paraId="33BC0F50" w14:textId="77777777" w:rsidR="006F6B19" w:rsidRDefault="006F6B19" w:rsidP="006F6B19">
      <w:pPr>
        <w:pStyle w:val="NoSpacing"/>
        <w:rPr>
          <w:rFonts w:ascii="Times New Roman" w:hAnsi="Times New Roman" w:cs="Times New Roman"/>
          <w:lang w:val="en-US"/>
        </w:rPr>
      </w:pPr>
    </w:p>
    <w:p w14:paraId="50A43C1D" w14:textId="77777777" w:rsidR="006F6B19" w:rsidRDefault="006F6B19" w:rsidP="006F6B1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18 April 2026</w:t>
      </w:r>
    </w:p>
    <w:p w14:paraId="58AE2B53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C8C017" w14:textId="77777777" w:rsidR="007A142A" w:rsidRDefault="007A142A" w:rsidP="00086E2C">
      <w:pPr>
        <w:spacing w:after="0" w:line="240" w:lineRule="auto"/>
      </w:pPr>
      <w:r>
        <w:separator/>
      </w:r>
    </w:p>
  </w:endnote>
  <w:endnote w:type="continuationSeparator" w:id="0">
    <w:p w14:paraId="52F6233B" w14:textId="77777777" w:rsidR="007A142A" w:rsidRDefault="007A142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A3448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BC262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7FE22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20C8E" w14:textId="77777777" w:rsidR="007A142A" w:rsidRDefault="007A142A" w:rsidP="00086E2C">
      <w:pPr>
        <w:spacing w:after="0" w:line="240" w:lineRule="auto"/>
      </w:pPr>
      <w:r>
        <w:separator/>
      </w:r>
    </w:p>
  </w:footnote>
  <w:footnote w:type="continuationSeparator" w:id="0">
    <w:p w14:paraId="727E9EC0" w14:textId="77777777" w:rsidR="007A142A" w:rsidRDefault="007A142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86A5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267B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E11C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B19"/>
    <w:rsid w:val="00086E2C"/>
    <w:rsid w:val="000A2E7A"/>
    <w:rsid w:val="002244B7"/>
    <w:rsid w:val="00314D94"/>
    <w:rsid w:val="00617568"/>
    <w:rsid w:val="006E68FA"/>
    <w:rsid w:val="006F6B19"/>
    <w:rsid w:val="007A142A"/>
    <w:rsid w:val="00ED3A55"/>
    <w:rsid w:val="00F479D0"/>
    <w:rsid w:val="00FD1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68D107"/>
  <w15:chartTrackingRefBased/>
  <w15:docId w15:val="{3094737B-9D55-4C17-86E6-56C5157F5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6F6B1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F6B1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1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32</Words>
  <Characters>204</Characters>
  <Application>Microsoft Office Word</Application>
  <DocSecurity>0</DocSecurity>
  <Lines>13</Lines>
  <Paragraphs>8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2026-04-19T23:16:00Z</dcterms:created>
  <dcterms:modified xsi:type="dcterms:W3CDTF">2026-04-19T23:17:00Z</dcterms:modified>
</cp:coreProperties>
</file>