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321F1" w14:textId="77777777" w:rsidR="00694F4F" w:rsidRDefault="00694F4F" w:rsidP="00694F4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BUNNY</w:t>
      </w:r>
      <w:r>
        <w:rPr>
          <w:rFonts w:ascii="Times New Roman" w:hAnsi="Times New Roman" w:cs="Times New Roman"/>
        </w:rPr>
        <w:t xml:space="preserve">       (fl.1422)</w:t>
      </w:r>
    </w:p>
    <w:p w14:paraId="24DA039A" w14:textId="77777777" w:rsidR="00694F4F" w:rsidRDefault="00694F4F" w:rsidP="00694F4F">
      <w:pPr>
        <w:pStyle w:val="NoSpacing"/>
        <w:rPr>
          <w:rFonts w:ascii="Times New Roman" w:hAnsi="Times New Roman" w:cs="Times New Roman"/>
        </w:rPr>
      </w:pPr>
    </w:p>
    <w:p w14:paraId="5AC8F7E5" w14:textId="77777777" w:rsidR="00694F4F" w:rsidRDefault="00694F4F" w:rsidP="00694F4F">
      <w:pPr>
        <w:pStyle w:val="NoSpacing"/>
        <w:rPr>
          <w:rFonts w:ascii="Times New Roman" w:hAnsi="Times New Roman" w:cs="Times New Roman"/>
        </w:rPr>
      </w:pPr>
    </w:p>
    <w:p w14:paraId="6ADAFAEF" w14:textId="77777777" w:rsidR="00694F4F" w:rsidRDefault="00694F4F" w:rsidP="00694F4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1422</w:t>
      </w:r>
      <w:r>
        <w:rPr>
          <w:rFonts w:ascii="Times New Roman" w:hAnsi="Times New Roman" w:cs="Times New Roman"/>
        </w:rPr>
        <w:tab/>
        <w:t xml:space="preserve">He and the other executors of Richard Bunny of Wakefield(q.v.) made a </w:t>
      </w:r>
    </w:p>
    <w:p w14:paraId="6DD98E7E" w14:textId="77777777" w:rsidR="00694F4F" w:rsidRDefault="00694F4F" w:rsidP="00694F4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plaint of debt against Robert Smythson of </w:t>
      </w:r>
      <w:proofErr w:type="spellStart"/>
      <w:r>
        <w:rPr>
          <w:rFonts w:ascii="Times New Roman" w:hAnsi="Times New Roman" w:cs="Times New Roman"/>
        </w:rPr>
        <w:t>Altofts</w:t>
      </w:r>
      <w:proofErr w:type="spellEnd"/>
      <w:r>
        <w:rPr>
          <w:rFonts w:ascii="Times New Roman" w:hAnsi="Times New Roman" w:cs="Times New Roman"/>
        </w:rPr>
        <w:t>(q.v.) and 4 others.</w:t>
      </w:r>
    </w:p>
    <w:p w14:paraId="4E3C78B9" w14:textId="77777777" w:rsidR="00694F4F" w:rsidRDefault="00694F4F" w:rsidP="00694F4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96645">
          <w:rPr>
            <w:rStyle w:val="Hyperlink"/>
            <w:rFonts w:ascii="Times New Roman" w:hAnsi="Times New Roman" w:cs="Times New Roman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</w:rPr>
        <w:t xml:space="preserve"> )</w:t>
      </w:r>
    </w:p>
    <w:p w14:paraId="00F04247" w14:textId="77777777" w:rsidR="00694F4F" w:rsidRDefault="00694F4F" w:rsidP="00694F4F">
      <w:pPr>
        <w:pStyle w:val="NoSpacing"/>
        <w:rPr>
          <w:rFonts w:ascii="Times New Roman" w:hAnsi="Times New Roman" w:cs="Times New Roman"/>
        </w:rPr>
      </w:pPr>
    </w:p>
    <w:p w14:paraId="1C2B54F1" w14:textId="77777777" w:rsidR="00694F4F" w:rsidRDefault="00694F4F" w:rsidP="00694F4F">
      <w:pPr>
        <w:pStyle w:val="NoSpacing"/>
        <w:rPr>
          <w:rFonts w:ascii="Times New Roman" w:hAnsi="Times New Roman" w:cs="Times New Roman"/>
        </w:rPr>
      </w:pPr>
    </w:p>
    <w:p w14:paraId="45666F67" w14:textId="77777777" w:rsidR="00694F4F" w:rsidRDefault="00694F4F" w:rsidP="00694F4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41242D6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06903" w14:textId="77777777" w:rsidR="0072699E" w:rsidRDefault="0072699E" w:rsidP="00086E2C">
      <w:pPr>
        <w:spacing w:after="0" w:line="240" w:lineRule="auto"/>
      </w:pPr>
      <w:r>
        <w:separator/>
      </w:r>
    </w:p>
  </w:endnote>
  <w:endnote w:type="continuationSeparator" w:id="0">
    <w:p w14:paraId="12FB9CFB" w14:textId="77777777" w:rsidR="0072699E" w:rsidRDefault="0072699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3B5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D7A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A384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F4363" w14:textId="77777777" w:rsidR="0072699E" w:rsidRDefault="0072699E" w:rsidP="00086E2C">
      <w:pPr>
        <w:spacing w:after="0" w:line="240" w:lineRule="auto"/>
      </w:pPr>
      <w:r>
        <w:separator/>
      </w:r>
    </w:p>
  </w:footnote>
  <w:footnote w:type="continuationSeparator" w:id="0">
    <w:p w14:paraId="297EF317" w14:textId="77777777" w:rsidR="0072699E" w:rsidRDefault="0072699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AB6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37A6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CAF1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4F"/>
    <w:rsid w:val="00086E2C"/>
    <w:rsid w:val="000A2E7A"/>
    <w:rsid w:val="002244B7"/>
    <w:rsid w:val="003033C4"/>
    <w:rsid w:val="00314D94"/>
    <w:rsid w:val="00617568"/>
    <w:rsid w:val="00694F4F"/>
    <w:rsid w:val="006E68FA"/>
    <w:rsid w:val="0072699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5FE40"/>
  <w15:chartTrackingRefBased/>
  <w15:docId w15:val="{81CF0B6C-4491-40F8-B3D8-F099F82C2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94F4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4F4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52</Words>
  <Characters>304</Characters>
  <Application>Microsoft Office Word</Application>
  <DocSecurity>0</DocSecurity>
  <Lines>9</Lines>
  <Paragraphs>8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2026-03-30T20:10:00Z</dcterms:created>
  <dcterms:modified xsi:type="dcterms:W3CDTF">2026-03-30T20:10:00Z</dcterms:modified>
</cp:coreProperties>
</file>