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1090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BUNNY</w:t>
      </w:r>
      <w:r>
        <w:rPr>
          <w:rFonts w:ascii="Times New Roman" w:hAnsi="Times New Roman" w:cs="Times New Roman"/>
        </w:rPr>
        <w:t xml:space="preserve">      (fl.1422)</w:t>
      </w:r>
    </w:p>
    <w:p w14:paraId="0CB44C64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Wakefield.</w:t>
      </w:r>
    </w:p>
    <w:p w14:paraId="7BE35744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</w:p>
    <w:p w14:paraId="5B97BBB8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</w:p>
    <w:p w14:paraId="670970F6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1422</w:t>
      </w:r>
      <w:r>
        <w:rPr>
          <w:rFonts w:ascii="Times New Roman" w:hAnsi="Times New Roman" w:cs="Times New Roman"/>
        </w:rPr>
        <w:tab/>
        <w:t>He died in of before this time.</w:t>
      </w:r>
    </w:p>
    <w:p w14:paraId="703F7584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</w:rPr>
        <w:t xml:space="preserve"> )</w:t>
      </w:r>
    </w:p>
    <w:p w14:paraId="4D8C3539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</w:p>
    <w:p w14:paraId="16E2B7AE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</w:p>
    <w:p w14:paraId="12AD5E3D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Joan Bunny(q.v.), John Bunny(q.v.) and Robert Bunny(q.v.).   (ibid.)</w:t>
      </w:r>
    </w:p>
    <w:p w14:paraId="2004FD57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</w:p>
    <w:p w14:paraId="7A77A867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</w:p>
    <w:p w14:paraId="5B84614A" w14:textId="77777777" w:rsidR="00F55607" w:rsidRDefault="00F55607" w:rsidP="00F556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310440F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76F9" w14:textId="77777777" w:rsidR="005A3201" w:rsidRDefault="005A3201" w:rsidP="00086E2C">
      <w:pPr>
        <w:spacing w:after="0" w:line="240" w:lineRule="auto"/>
      </w:pPr>
      <w:r>
        <w:separator/>
      </w:r>
    </w:p>
  </w:endnote>
  <w:endnote w:type="continuationSeparator" w:id="0">
    <w:p w14:paraId="4D701D48" w14:textId="77777777" w:rsidR="005A3201" w:rsidRDefault="005A320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52F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F1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210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CCACE" w14:textId="77777777" w:rsidR="005A3201" w:rsidRDefault="005A3201" w:rsidP="00086E2C">
      <w:pPr>
        <w:spacing w:after="0" w:line="240" w:lineRule="auto"/>
      </w:pPr>
      <w:r>
        <w:separator/>
      </w:r>
    </w:p>
  </w:footnote>
  <w:footnote w:type="continuationSeparator" w:id="0">
    <w:p w14:paraId="6E91E913" w14:textId="77777777" w:rsidR="005A3201" w:rsidRDefault="005A320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DFB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39B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44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07"/>
    <w:rsid w:val="00086E2C"/>
    <w:rsid w:val="000A2E7A"/>
    <w:rsid w:val="002244B7"/>
    <w:rsid w:val="003033C4"/>
    <w:rsid w:val="00314D94"/>
    <w:rsid w:val="005A3201"/>
    <w:rsid w:val="00617568"/>
    <w:rsid w:val="006E68FA"/>
    <w:rsid w:val="00ED3A55"/>
    <w:rsid w:val="00F479D0"/>
    <w:rsid w:val="00F5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D366"/>
  <w15:chartTrackingRefBased/>
  <w15:docId w15:val="{998AE3F4-1106-44B2-86B8-045A60DCF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5560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6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50</Words>
  <Characters>293</Characters>
  <Application>Microsoft Office Word</Application>
  <DocSecurity>0</DocSecurity>
  <Lines>9</Lines>
  <Paragraphs>7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2026-03-30T20:09:00Z</dcterms:created>
  <dcterms:modified xsi:type="dcterms:W3CDTF">2026-03-30T20:09:00Z</dcterms:modified>
</cp:coreProperties>
</file>